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5094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1"/>
        <w:gridCol w:w="7470"/>
      </w:tblGrid>
      <w:tr w:rsidR="002F6E35" w:rsidRPr="004C0F2A" w14:paraId="0F50F43F" w14:textId="77777777" w:rsidTr="009E6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pct"/>
            <w:tcBorders>
              <w:bottom w:val="none" w:sz="0" w:space="0" w:color="auto"/>
            </w:tcBorders>
          </w:tcPr>
          <w:p w14:paraId="6FCE3F07" w14:textId="56B8FD10" w:rsidR="002F6E35" w:rsidRPr="004C0F2A" w:rsidRDefault="009035F5">
            <w:pPr>
              <w:pStyle w:val="Month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  <w:color w:val="FFFF00"/>
              </w:rPr>
              <w:fldChar w:fldCharType="begin"/>
            </w:r>
            <w:r w:rsidRPr="004C0F2A">
              <w:rPr>
                <w:rFonts w:ascii="Amasis MT Pro Black" w:hAnsi="Amasis MT Pro Black"/>
                <w:color w:val="FFFF00"/>
              </w:rPr>
              <w:instrText xml:space="preserve"> DOCVARIABLE  MonthStart \@ MMMM \* MERGEFORMAT </w:instrText>
            </w:r>
            <w:r w:rsidRPr="004C0F2A">
              <w:rPr>
                <w:rFonts w:ascii="Amasis MT Pro Black" w:hAnsi="Amasis MT Pro Black"/>
                <w:color w:val="FFFF00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color w:val="FFFF00"/>
              </w:rPr>
              <w:t>November</w:t>
            </w:r>
            <w:r w:rsidRPr="004C0F2A">
              <w:rPr>
                <w:rFonts w:ascii="Amasis MT Pro Black" w:hAnsi="Amasis MT Pro Black"/>
                <w:color w:val="FFFF00"/>
              </w:rPr>
              <w:fldChar w:fldCharType="end"/>
            </w:r>
          </w:p>
        </w:tc>
        <w:tc>
          <w:tcPr>
            <w:tcW w:w="2546" w:type="pct"/>
            <w:tcBorders>
              <w:bottom w:val="none" w:sz="0" w:space="0" w:color="auto"/>
            </w:tcBorders>
          </w:tcPr>
          <w:p w14:paraId="2C7CE4CF" w14:textId="03A41784" w:rsidR="00316AB4" w:rsidRPr="004C0F2A" w:rsidRDefault="001C1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asis MT Pro Black" w:hAnsi="Amasis MT Pro Black"/>
                <w:b w:val="0"/>
                <w:bCs w:val="0"/>
              </w:rPr>
            </w:pPr>
            <w:r w:rsidRPr="004C0F2A">
              <w:rPr>
                <w:rFonts w:ascii="Amasis MT Pro Black" w:hAnsi="Amasis MT Pro Black"/>
                <w:noProof/>
              </w:rPr>
              <w:drawing>
                <wp:anchor distT="0" distB="0" distL="114300" distR="114300" simplePos="0" relativeHeight="251670528" behindDoc="0" locked="0" layoutInCell="1" allowOverlap="1" wp14:anchorId="0C8FDBE3" wp14:editId="283DD435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38100</wp:posOffset>
                  </wp:positionV>
                  <wp:extent cx="1295400" cy="800100"/>
                  <wp:effectExtent l="0" t="0" r="0" b="0"/>
                  <wp:wrapNone/>
                  <wp:docPr id="565041595" name="Picture 6" descr="Make Kindness Contagious Colorful Doodle Letters Quote Clipart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ke Kindness Contagious Colorful Doodle Letters Quote Clipart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6AB4" w:rsidRPr="004C0F2A">
              <w:rPr>
                <w:rFonts w:ascii="Amasis MT Pro Black" w:hAnsi="Amasis MT Pro Black"/>
                <w:noProof/>
                <w:sz w:val="90"/>
                <w:szCs w:val="90"/>
              </w:rPr>
              <w:drawing>
                <wp:anchor distT="0" distB="0" distL="114300" distR="114300" simplePos="0" relativeHeight="251669504" behindDoc="0" locked="0" layoutInCell="1" allowOverlap="1" wp14:anchorId="4C9C67BA" wp14:editId="6C021DCB">
                  <wp:simplePos x="0" y="0"/>
                  <wp:positionH relativeFrom="margin">
                    <wp:posOffset>2891155</wp:posOffset>
                  </wp:positionH>
                  <wp:positionV relativeFrom="paragraph">
                    <wp:posOffset>30480</wp:posOffset>
                  </wp:positionV>
                  <wp:extent cx="1595120" cy="617220"/>
                  <wp:effectExtent l="0" t="0" r="5080" b="0"/>
                  <wp:wrapNone/>
                  <wp:docPr id="897615090" name="Picture 89761509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59958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41" cy="61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CD9207" w14:textId="0374681C" w:rsidR="00316AB4" w:rsidRPr="004C0F2A" w:rsidRDefault="00316A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asis MT Pro Black" w:hAnsi="Amasis MT Pro Black"/>
                <w:b w:val="0"/>
                <w:bCs w:val="0"/>
              </w:rPr>
            </w:pPr>
          </w:p>
          <w:p w14:paraId="60373BA7" w14:textId="0F9BE1B0" w:rsidR="002F703E" w:rsidRPr="004C0F2A" w:rsidRDefault="002F703E" w:rsidP="00316AB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asis MT Pro Black" w:hAnsi="Amasis MT Pro Black"/>
                <w:b w:val="0"/>
                <w:bCs w:val="0"/>
              </w:rPr>
            </w:pPr>
          </w:p>
          <w:p w14:paraId="09541665" w14:textId="77777777" w:rsidR="002F703E" w:rsidRPr="004C0F2A" w:rsidRDefault="002F703E" w:rsidP="002F703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asis MT Pro Black" w:hAnsi="Amasis MT Pro Black"/>
                <w:b w:val="0"/>
                <w:bCs w:val="0"/>
              </w:rPr>
            </w:pPr>
          </w:p>
          <w:p w14:paraId="5654D3DF" w14:textId="06626F4A" w:rsidR="00316AB4" w:rsidRPr="004C0F2A" w:rsidRDefault="00316AB4" w:rsidP="002F703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</w:rPr>
              <w:t>12800 Visger Rd ∙Detroit</w:t>
            </w:r>
            <w:r w:rsidR="00A27041" w:rsidRPr="004C0F2A">
              <w:rPr>
                <w:rFonts w:ascii="Amasis MT Pro Black" w:hAnsi="Amasis MT Pro Black"/>
              </w:rPr>
              <w:t xml:space="preserve"> ∙</w:t>
            </w:r>
            <w:r w:rsidRPr="004C0F2A">
              <w:rPr>
                <w:rFonts w:ascii="Amasis MT Pro Black" w:hAnsi="Amasis MT Pro Black"/>
              </w:rPr>
              <w:t xml:space="preserve">MI </w:t>
            </w:r>
            <w:r w:rsidR="002F703E" w:rsidRPr="004C0F2A">
              <w:rPr>
                <w:rFonts w:ascii="Amasis MT Pro Black" w:hAnsi="Amasis MT Pro Black"/>
              </w:rPr>
              <w:t>∙</w:t>
            </w:r>
            <w:r w:rsidRPr="004C0F2A">
              <w:rPr>
                <w:rFonts w:ascii="Amasis MT Pro Black" w:hAnsi="Amasis MT Pro Black"/>
              </w:rPr>
              <w:t xml:space="preserve"> 48217</w:t>
            </w:r>
            <w:r w:rsidR="002F703E" w:rsidRPr="004C0F2A">
              <w:rPr>
                <w:rFonts w:ascii="Amasis MT Pro Black" w:hAnsi="Amasis MT Pro Black"/>
              </w:rPr>
              <w:t xml:space="preserve"> ∙ </w:t>
            </w:r>
            <w:r w:rsidRPr="004C0F2A">
              <w:rPr>
                <w:rFonts w:ascii="Amasis MT Pro Black" w:hAnsi="Amasis MT Pro Black"/>
              </w:rPr>
              <w:t>(313) 386-5530</w:t>
            </w:r>
          </w:p>
        </w:tc>
      </w:tr>
      <w:tr w:rsidR="008800DB" w:rsidRPr="004C0F2A" w14:paraId="69153D91" w14:textId="77777777" w:rsidTr="001C1167">
        <w:trPr>
          <w:trHeight w:val="1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pct"/>
            <w:shd w:val="clear" w:color="auto" w:fill="244061" w:themeFill="accent1" w:themeFillShade="80"/>
          </w:tcPr>
          <w:p w14:paraId="2FB6CD62" w14:textId="45BF3601" w:rsidR="008800DB" w:rsidRPr="004C0F2A" w:rsidRDefault="00EA795B">
            <w:pPr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  <w:noProof/>
              </w:rPr>
              <w:drawing>
                <wp:inline distT="0" distB="0" distL="0" distR="0" wp14:anchorId="271DD517" wp14:editId="5B132109">
                  <wp:extent cx="2804160" cy="746760"/>
                  <wp:effectExtent l="0" t="0" r="0" b="0"/>
                  <wp:docPr id="905220098" name="Picture 7" descr="Kindness Club - Orchard Avenue Element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indness Club - Orchard Avenue Element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pct"/>
            <w:shd w:val="clear" w:color="auto" w:fill="244061" w:themeFill="accent1" w:themeFillShade="80"/>
          </w:tcPr>
          <w:p w14:paraId="12F200CC" w14:textId="1E4F3AB6" w:rsidR="008800DB" w:rsidRPr="004C0F2A" w:rsidRDefault="008800DB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  <w:color w:val="FFFF00"/>
              </w:rPr>
              <w:fldChar w:fldCharType="begin"/>
            </w:r>
            <w:r w:rsidRPr="004C0F2A">
              <w:rPr>
                <w:rFonts w:ascii="Amasis MT Pro Black" w:hAnsi="Amasis MT Pro Black"/>
                <w:color w:val="FFFF00"/>
              </w:rPr>
              <w:instrText xml:space="preserve"> DOCVARIABLE  MonthStart \@  yyyy   \* MERGEFORMAT </w:instrText>
            </w:r>
            <w:r w:rsidRPr="004C0F2A">
              <w:rPr>
                <w:rFonts w:ascii="Amasis MT Pro Black" w:hAnsi="Amasis MT Pro Black"/>
                <w:color w:val="FFFF00"/>
              </w:rPr>
              <w:fldChar w:fldCharType="separate"/>
            </w:r>
            <w:r w:rsidRPr="004C0F2A">
              <w:rPr>
                <w:rFonts w:ascii="Amasis MT Pro Black" w:hAnsi="Amasis MT Pro Black"/>
                <w:color w:val="FFFF00"/>
              </w:rPr>
              <w:t>2023</w:t>
            </w:r>
            <w:r w:rsidRPr="004C0F2A">
              <w:rPr>
                <w:rFonts w:ascii="Amasis MT Pro Black" w:hAnsi="Amasis MT Pro Black"/>
                <w:color w:val="FFFF00"/>
              </w:rPr>
              <w:fldChar w:fldCharType="end"/>
            </w:r>
          </w:p>
        </w:tc>
      </w:tr>
    </w:tbl>
    <w:tbl>
      <w:tblPr>
        <w:tblStyle w:val="TableCalendar"/>
        <w:tblW w:w="5097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5"/>
        <w:gridCol w:w="2055"/>
        <w:gridCol w:w="2055"/>
        <w:gridCol w:w="2107"/>
        <w:gridCol w:w="2003"/>
        <w:gridCol w:w="2137"/>
        <w:gridCol w:w="2251"/>
      </w:tblGrid>
      <w:tr w:rsidR="002F6E35" w:rsidRPr="004C0F2A" w14:paraId="791502E1" w14:textId="77777777" w:rsidTr="00805A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5" w:type="dxa"/>
          </w:tcPr>
          <w:p w14:paraId="423D336B" w14:textId="1777001B" w:rsidR="002F6E35" w:rsidRPr="004C0F2A" w:rsidRDefault="00D64098">
            <w:pPr>
              <w:pStyle w:val="Days"/>
              <w:rPr>
                <w:rFonts w:ascii="Amasis MT Pro Black" w:hAnsi="Amasis MT Pro Black"/>
              </w:rPr>
            </w:pPr>
            <w:sdt>
              <w:sdtPr>
                <w:rPr>
                  <w:rFonts w:ascii="Amasis MT Pro Black" w:hAnsi="Amasis MT Pro Black"/>
                </w:rPr>
                <w:id w:val="1527134494"/>
                <w:placeholder>
                  <w:docPart w:val="9CAC1B60AB80435E8888F490B769318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4C0F2A">
                  <w:rPr>
                    <w:rFonts w:ascii="Amasis MT Pro Black" w:hAnsi="Amasis MT Pro Black"/>
                  </w:rPr>
                  <w:t>Sunday</w:t>
                </w:r>
              </w:sdtContent>
            </w:sdt>
            <w:r w:rsidR="000B350D" w:rsidRPr="004C0F2A">
              <w:rPr>
                <w:rFonts w:ascii="Amasis MT Pro Black" w:hAnsi="Amasis MT Pro Black"/>
              </w:rPr>
              <w:t xml:space="preserve"> </w:t>
            </w:r>
          </w:p>
        </w:tc>
        <w:tc>
          <w:tcPr>
            <w:tcW w:w="2055" w:type="dxa"/>
          </w:tcPr>
          <w:p w14:paraId="40EA65AA" w14:textId="77777777" w:rsidR="002F6E35" w:rsidRPr="004C0F2A" w:rsidRDefault="00D64098">
            <w:pPr>
              <w:pStyle w:val="Days"/>
              <w:rPr>
                <w:rFonts w:ascii="Amasis MT Pro Black" w:hAnsi="Amasis MT Pro Black"/>
              </w:rPr>
            </w:pPr>
            <w:sdt>
              <w:sdtPr>
                <w:rPr>
                  <w:rFonts w:ascii="Amasis MT Pro Black" w:hAnsi="Amasis MT Pro Black"/>
                </w:rPr>
                <w:id w:val="8650153"/>
                <w:placeholder>
                  <w:docPart w:val="177BD86467AF43ADACD6D28926D3900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4C0F2A">
                  <w:rPr>
                    <w:rFonts w:ascii="Amasis MT Pro Black" w:hAnsi="Amasis MT Pro Black"/>
                  </w:rPr>
                  <w:t>Monday</w:t>
                </w:r>
              </w:sdtContent>
            </w:sdt>
          </w:p>
        </w:tc>
        <w:tc>
          <w:tcPr>
            <w:tcW w:w="2055" w:type="dxa"/>
          </w:tcPr>
          <w:p w14:paraId="7B4B03C5" w14:textId="77777777" w:rsidR="002F6E35" w:rsidRPr="004C0F2A" w:rsidRDefault="00D64098">
            <w:pPr>
              <w:pStyle w:val="Days"/>
              <w:rPr>
                <w:rFonts w:ascii="Amasis MT Pro Black" w:hAnsi="Amasis MT Pro Black"/>
              </w:rPr>
            </w:pPr>
            <w:sdt>
              <w:sdtPr>
                <w:rPr>
                  <w:rFonts w:ascii="Amasis MT Pro Black" w:hAnsi="Amasis MT Pro Black"/>
                </w:rPr>
                <w:id w:val="-1517691135"/>
                <w:placeholder>
                  <w:docPart w:val="AB82C06B92884D43837515B690B3F39A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4C0F2A">
                  <w:rPr>
                    <w:rFonts w:ascii="Amasis MT Pro Black" w:hAnsi="Amasis MT Pro Black"/>
                  </w:rPr>
                  <w:t>Tuesday</w:t>
                </w:r>
              </w:sdtContent>
            </w:sdt>
          </w:p>
        </w:tc>
        <w:tc>
          <w:tcPr>
            <w:tcW w:w="2107" w:type="dxa"/>
          </w:tcPr>
          <w:p w14:paraId="07DC94AE" w14:textId="77777777" w:rsidR="002F6E35" w:rsidRPr="004C0F2A" w:rsidRDefault="00D64098">
            <w:pPr>
              <w:pStyle w:val="Days"/>
              <w:rPr>
                <w:rFonts w:ascii="Amasis MT Pro Black" w:hAnsi="Amasis MT Pro Black"/>
              </w:rPr>
            </w:pPr>
            <w:sdt>
              <w:sdtPr>
                <w:rPr>
                  <w:rFonts w:ascii="Amasis MT Pro Black" w:hAnsi="Amasis MT Pro Black"/>
                </w:rPr>
                <w:id w:val="-1684429625"/>
                <w:placeholder>
                  <w:docPart w:val="3C04D4FA1F4C41A8BCB55EAFA734A2C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4C0F2A">
                  <w:rPr>
                    <w:rFonts w:ascii="Amasis MT Pro Black" w:hAnsi="Amasis MT Pro Black"/>
                  </w:rPr>
                  <w:t>Wednesday</w:t>
                </w:r>
              </w:sdtContent>
            </w:sdt>
          </w:p>
        </w:tc>
        <w:tc>
          <w:tcPr>
            <w:tcW w:w="2003" w:type="dxa"/>
          </w:tcPr>
          <w:p w14:paraId="34409148" w14:textId="77777777" w:rsidR="002F6E35" w:rsidRPr="004C0F2A" w:rsidRDefault="00D64098">
            <w:pPr>
              <w:pStyle w:val="Days"/>
              <w:rPr>
                <w:rFonts w:ascii="Amasis MT Pro Black" w:hAnsi="Amasis MT Pro Black"/>
              </w:rPr>
            </w:pPr>
            <w:sdt>
              <w:sdtPr>
                <w:rPr>
                  <w:rFonts w:ascii="Amasis MT Pro Black" w:hAnsi="Amasis MT Pro Black"/>
                </w:rPr>
                <w:id w:val="-1188375605"/>
                <w:placeholder>
                  <w:docPart w:val="294E6A011D79457B8DA98E52B21BB4C7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4C0F2A">
                  <w:rPr>
                    <w:rFonts w:ascii="Amasis MT Pro Black" w:hAnsi="Amasis MT Pro Black"/>
                  </w:rPr>
                  <w:t>Thursday</w:t>
                </w:r>
              </w:sdtContent>
            </w:sdt>
          </w:p>
        </w:tc>
        <w:tc>
          <w:tcPr>
            <w:tcW w:w="2137" w:type="dxa"/>
          </w:tcPr>
          <w:p w14:paraId="2C12483B" w14:textId="77777777" w:rsidR="002F6E35" w:rsidRPr="004C0F2A" w:rsidRDefault="00D64098">
            <w:pPr>
              <w:pStyle w:val="Days"/>
              <w:rPr>
                <w:rFonts w:ascii="Amasis MT Pro Black" w:hAnsi="Amasis MT Pro Black"/>
              </w:rPr>
            </w:pPr>
            <w:sdt>
              <w:sdtPr>
                <w:rPr>
                  <w:rFonts w:ascii="Amasis MT Pro Black" w:hAnsi="Amasis MT Pro Black"/>
                </w:rPr>
                <w:id w:val="1991825489"/>
                <w:placeholder>
                  <w:docPart w:val="55947ED0CD3D48B387987F5E22BF2F4F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4C0F2A">
                  <w:rPr>
                    <w:rFonts w:ascii="Amasis MT Pro Black" w:hAnsi="Amasis MT Pro Black"/>
                  </w:rPr>
                  <w:t>Friday</w:t>
                </w:r>
              </w:sdtContent>
            </w:sdt>
          </w:p>
        </w:tc>
        <w:tc>
          <w:tcPr>
            <w:tcW w:w="2251" w:type="dxa"/>
          </w:tcPr>
          <w:p w14:paraId="5469C770" w14:textId="77777777" w:rsidR="002F6E35" w:rsidRPr="004C0F2A" w:rsidRDefault="00D64098">
            <w:pPr>
              <w:pStyle w:val="Days"/>
              <w:rPr>
                <w:rFonts w:ascii="Amasis MT Pro Black" w:hAnsi="Amasis MT Pro Black"/>
              </w:rPr>
            </w:pPr>
            <w:sdt>
              <w:sdtPr>
                <w:rPr>
                  <w:rFonts w:ascii="Amasis MT Pro Black" w:hAnsi="Amasis MT Pro Black"/>
                </w:rPr>
                <w:id w:val="115736794"/>
                <w:placeholder>
                  <w:docPart w:val="9B70142EBCE2401EBDE5655B17F257ED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4C0F2A">
                  <w:rPr>
                    <w:rFonts w:ascii="Amasis MT Pro Black" w:hAnsi="Amasis MT Pro Black"/>
                  </w:rPr>
                  <w:t>Saturday</w:t>
                </w:r>
              </w:sdtContent>
            </w:sdt>
          </w:p>
        </w:tc>
      </w:tr>
      <w:tr w:rsidR="002F6E35" w:rsidRPr="004C0F2A" w14:paraId="514F5199" w14:textId="77777777" w:rsidTr="00805A9D">
        <w:tc>
          <w:tcPr>
            <w:tcW w:w="2055" w:type="dxa"/>
            <w:tcBorders>
              <w:bottom w:val="nil"/>
            </w:tcBorders>
          </w:tcPr>
          <w:p w14:paraId="361C60DC" w14:textId="2A816233" w:rsidR="002F6E35" w:rsidRPr="004C0F2A" w:rsidRDefault="009035F5">
            <w:pPr>
              <w:pStyle w:val="Dates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DocVariable MonthStart \@ dddd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</w:rPr>
              <w:instrText>Wednesday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= "Sunday" 1 ""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9BC99C8" w14:textId="7EE01069" w:rsidR="002F6E35" w:rsidRPr="004C0F2A" w:rsidRDefault="009035F5">
            <w:pPr>
              <w:pStyle w:val="Dates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DocVariable MonthStart \@ dddd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</w:rPr>
              <w:instrText>Wednesday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= "Monday" 1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=A2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0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&lt;&gt; 0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=A2+1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noProof/>
              </w:rPr>
              <w:instrText>2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"" 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36480E5" w14:textId="761DD97C" w:rsidR="002F6E35" w:rsidRPr="004C0F2A" w:rsidRDefault="009035F5">
            <w:pPr>
              <w:pStyle w:val="Dates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DocVariable MonthStart \@ dddd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</w:rPr>
              <w:instrText>Wednesday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= "Tuesday" 1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=B2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0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&lt;&gt; 0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=B2+1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noProof/>
              </w:rPr>
              <w:instrText>3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"" 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fldChar w:fldCharType="end"/>
            </w:r>
          </w:p>
        </w:tc>
        <w:tc>
          <w:tcPr>
            <w:tcW w:w="2107" w:type="dxa"/>
            <w:tcBorders>
              <w:bottom w:val="nil"/>
            </w:tcBorders>
          </w:tcPr>
          <w:p w14:paraId="51B1B91E" w14:textId="716748B4" w:rsidR="002F6E35" w:rsidRPr="004C0F2A" w:rsidRDefault="009035F5">
            <w:pPr>
              <w:pStyle w:val="Dates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DocVariable MonthStart \@ dddd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</w:rPr>
              <w:instrText>Wednesday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= "Wednesday" 1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=C2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noProof/>
              </w:rPr>
              <w:instrText>3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&lt;&gt; 0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=C2+1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noProof/>
              </w:rPr>
              <w:instrText>4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""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4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t>1</w:t>
            </w:r>
            <w:r w:rsidRPr="004C0F2A">
              <w:rPr>
                <w:rFonts w:ascii="Amasis MT Pro Black" w:hAnsi="Amasis MT Pro Black"/>
              </w:rPr>
              <w:fldChar w:fldCharType="end"/>
            </w:r>
          </w:p>
        </w:tc>
        <w:tc>
          <w:tcPr>
            <w:tcW w:w="2003" w:type="dxa"/>
            <w:tcBorders>
              <w:bottom w:val="nil"/>
            </w:tcBorders>
          </w:tcPr>
          <w:p w14:paraId="2A178B44" w14:textId="751AE53B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DocVariable MonthStart \@ dddd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</w:rPr>
              <w:instrText>Wednesday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= "Thursday" 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=D2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1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&lt;&gt; 0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=D2+1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137" w:type="dxa"/>
            <w:tcBorders>
              <w:bottom w:val="nil"/>
            </w:tcBorders>
          </w:tcPr>
          <w:p w14:paraId="64468199" w14:textId="6DDE50B6" w:rsidR="002F6E35" w:rsidRPr="004C0F2A" w:rsidRDefault="009035F5">
            <w:pPr>
              <w:pStyle w:val="Dates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DocVariable MonthStart \@ dddd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</w:rPr>
              <w:instrText>Wednesday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= "Friday" 1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=E2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2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&lt;&gt; 0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=E2+1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3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""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3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t>3</w:t>
            </w:r>
            <w:r w:rsidRPr="004C0F2A">
              <w:rPr>
                <w:rFonts w:ascii="Amasis MT Pro Black" w:hAnsi="Amasis MT Pro Black"/>
              </w:rPr>
              <w:fldChar w:fldCharType="end"/>
            </w:r>
          </w:p>
        </w:tc>
        <w:tc>
          <w:tcPr>
            <w:tcW w:w="2251" w:type="dxa"/>
            <w:tcBorders>
              <w:bottom w:val="nil"/>
            </w:tcBorders>
          </w:tcPr>
          <w:p w14:paraId="7FE6B8DF" w14:textId="553DB950" w:rsidR="002F6E35" w:rsidRPr="004C0F2A" w:rsidRDefault="009035F5">
            <w:pPr>
              <w:pStyle w:val="Dates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DocVariable MonthStart \@ dddd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</w:rPr>
              <w:instrText>Wednesday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= "Saturday" 1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=F2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3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&lt;&gt; 0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=F2+1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4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""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4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t>4</w:t>
            </w:r>
            <w:r w:rsidRPr="004C0F2A">
              <w:rPr>
                <w:rFonts w:ascii="Amasis MT Pro Black" w:hAnsi="Amasis MT Pro Black"/>
              </w:rPr>
              <w:fldChar w:fldCharType="end"/>
            </w:r>
          </w:p>
        </w:tc>
      </w:tr>
      <w:tr w:rsidR="002F6E35" w:rsidRPr="004C0F2A" w14:paraId="1A41FDF0" w14:textId="77777777" w:rsidTr="003176B7">
        <w:trPr>
          <w:trHeight w:hRule="exact" w:val="873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FA4DE5" w14:textId="16FF3A34" w:rsidR="002F6E35" w:rsidRPr="004C0F2A" w:rsidRDefault="002F6E35">
            <w:pPr>
              <w:rPr>
                <w:rFonts w:ascii="Amasis MT Pro Black" w:hAnsi="Amasis MT Pro Black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F8B38F0" w14:textId="77777777" w:rsidR="002F6E35" w:rsidRPr="004C0F2A" w:rsidRDefault="002F6E35">
            <w:pPr>
              <w:rPr>
                <w:rFonts w:ascii="Amasis MT Pro Black" w:hAnsi="Amasis MT Pro Black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1414A6" w14:textId="77777777" w:rsidR="002F6E35" w:rsidRPr="004C0F2A" w:rsidRDefault="002F6E35">
            <w:pPr>
              <w:rPr>
                <w:rFonts w:ascii="Amasis MT Pro Black" w:hAnsi="Amasis MT Pro Black"/>
              </w:rPr>
            </w:pPr>
          </w:p>
        </w:tc>
        <w:tc>
          <w:tcPr>
            <w:tcW w:w="2107" w:type="dxa"/>
            <w:tcBorders>
              <w:top w:val="nil"/>
              <w:bottom w:val="single" w:sz="6" w:space="0" w:color="BFBFBF" w:themeColor="background1" w:themeShade="BF"/>
            </w:tcBorders>
          </w:tcPr>
          <w:p w14:paraId="0C68E665" w14:textId="30B6974E" w:rsidR="00E460EA" w:rsidRPr="004C0F2A" w:rsidRDefault="00E460EA" w:rsidP="00E460EA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noProof/>
              </w:rPr>
              <w:drawing>
                <wp:anchor distT="0" distB="0" distL="114300" distR="114300" simplePos="0" relativeHeight="251671552" behindDoc="1" locked="0" layoutInCell="1" allowOverlap="1" wp14:anchorId="5120B6B3" wp14:editId="6702B89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48260</wp:posOffset>
                  </wp:positionV>
                  <wp:extent cx="1023620" cy="575945"/>
                  <wp:effectExtent l="0" t="0" r="5080" b="0"/>
                  <wp:wrapNone/>
                  <wp:docPr id="1073545451" name="Picture 8" descr="Canned – Dania General Trading F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nned – Dania General Trading F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0F2A">
              <w:rPr>
                <w:rFonts w:ascii="Amasis MT Pro Black" w:hAnsi="Amasis MT Pro Black"/>
                <w:b/>
                <w:bCs/>
              </w:rPr>
              <w:t>Canned Food Drive Begins</w:t>
            </w:r>
            <w:r w:rsidRPr="004C0F2A">
              <w:rPr>
                <w:rFonts w:ascii="Amasis MT Pro Black" w:hAnsi="Amasis MT Pro Black"/>
              </w:rPr>
              <w:t xml:space="preserve"> </w:t>
            </w: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14:paraId="2F5B6C1C" w14:textId="30EE64D9" w:rsidR="00E460EA" w:rsidRPr="004C0F2A" w:rsidRDefault="00E460EA" w:rsidP="00E460EA">
            <w:pPr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137" w:type="dxa"/>
            <w:tcBorders>
              <w:top w:val="nil"/>
              <w:bottom w:val="single" w:sz="6" w:space="0" w:color="BFBFBF" w:themeColor="background1" w:themeShade="BF"/>
            </w:tcBorders>
          </w:tcPr>
          <w:p w14:paraId="614F4995" w14:textId="77777777" w:rsidR="002F6E35" w:rsidRPr="004C0F2A" w:rsidRDefault="002F6E35">
            <w:pPr>
              <w:rPr>
                <w:rFonts w:ascii="Amasis MT Pro Black" w:hAnsi="Amasis MT Pro Black"/>
              </w:rPr>
            </w:pPr>
          </w:p>
        </w:tc>
        <w:tc>
          <w:tcPr>
            <w:tcW w:w="2251" w:type="dxa"/>
            <w:tcBorders>
              <w:top w:val="nil"/>
              <w:bottom w:val="single" w:sz="6" w:space="0" w:color="BFBFBF" w:themeColor="background1" w:themeShade="BF"/>
            </w:tcBorders>
          </w:tcPr>
          <w:p w14:paraId="14DD66F7" w14:textId="7D53132E" w:rsidR="002F6E35" w:rsidRPr="004C0F2A" w:rsidRDefault="00024E5C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noProof/>
              </w:rPr>
              <w:drawing>
                <wp:anchor distT="0" distB="0" distL="114300" distR="114300" simplePos="0" relativeHeight="251691008" behindDoc="1" locked="0" layoutInCell="1" allowOverlap="1" wp14:anchorId="7713BB47" wp14:editId="67EB523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5080</wp:posOffset>
                  </wp:positionV>
                  <wp:extent cx="1341120" cy="575945"/>
                  <wp:effectExtent l="0" t="0" r="0" b="0"/>
                  <wp:wrapNone/>
                  <wp:docPr id="1063678648" name="Picture 1063678648" descr="Basketball Girl blue jersey clipart – MUJKA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sketball Girl blue jersey clipart – MUJKA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C1167" w:rsidRPr="004C0F2A">
              <w:rPr>
                <w:rFonts w:ascii="Amasis MT Pro Black" w:hAnsi="Amasis MT Pro Black"/>
                <w:b/>
                <w:bCs/>
              </w:rPr>
              <w:t>Basketball Game</w:t>
            </w:r>
          </w:p>
          <w:p w14:paraId="36C21A73" w14:textId="6341DE6B" w:rsidR="001C1167" w:rsidRPr="004C0F2A" w:rsidRDefault="001C1167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MT vs Gompers</w:t>
            </w:r>
          </w:p>
          <w:p w14:paraId="39C6CA0C" w14:textId="40FA25C3" w:rsidR="001C1167" w:rsidRPr="004C0F2A" w:rsidRDefault="001C1167" w:rsidP="001C1167">
            <w:pPr>
              <w:jc w:val="center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1pm</w:t>
            </w:r>
          </w:p>
        </w:tc>
      </w:tr>
      <w:tr w:rsidR="002F6E35" w:rsidRPr="004C0F2A" w14:paraId="13CA4409" w14:textId="77777777" w:rsidTr="00805A9D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B78FEA" w14:textId="0482C2E3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=G2+1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5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18F8E5" w14:textId="434BE33A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=A4+1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6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1150D1" w14:textId="5CF62CF9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=B4+1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7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107" w:type="dxa"/>
            <w:tcBorders>
              <w:top w:val="single" w:sz="6" w:space="0" w:color="BFBFBF" w:themeColor="background1" w:themeShade="BF"/>
              <w:bottom w:val="nil"/>
            </w:tcBorders>
          </w:tcPr>
          <w:p w14:paraId="7D5643C7" w14:textId="0023AE56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=C4+1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8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03" w:type="dxa"/>
            <w:tcBorders>
              <w:top w:val="single" w:sz="6" w:space="0" w:color="BFBFBF" w:themeColor="background1" w:themeShade="BF"/>
              <w:bottom w:val="nil"/>
            </w:tcBorders>
          </w:tcPr>
          <w:p w14:paraId="71733209" w14:textId="02D01BF0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=D4+1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9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137" w:type="dxa"/>
            <w:tcBorders>
              <w:top w:val="single" w:sz="6" w:space="0" w:color="BFBFBF" w:themeColor="background1" w:themeShade="BF"/>
              <w:bottom w:val="nil"/>
            </w:tcBorders>
          </w:tcPr>
          <w:p w14:paraId="6B537023" w14:textId="342D7761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=E4+1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10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251" w:type="dxa"/>
            <w:tcBorders>
              <w:top w:val="single" w:sz="6" w:space="0" w:color="BFBFBF" w:themeColor="background1" w:themeShade="BF"/>
              <w:bottom w:val="nil"/>
            </w:tcBorders>
          </w:tcPr>
          <w:p w14:paraId="7B01EC11" w14:textId="56A6766F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=F4+1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11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</w:tr>
      <w:tr w:rsidR="002F6E35" w:rsidRPr="004C0F2A" w14:paraId="3F833660" w14:textId="77777777" w:rsidTr="003F2EA0">
        <w:trPr>
          <w:trHeight w:hRule="exact" w:val="1251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A0CA7C" w14:textId="33CB985C" w:rsidR="002F6E35" w:rsidRPr="004C0F2A" w:rsidRDefault="002F6E35">
            <w:pPr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D9FEAD" w14:textId="614EB90C" w:rsidR="002F6E35" w:rsidRPr="004C0F2A" w:rsidRDefault="002B52F5" w:rsidP="003B36C3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  <w:noProof/>
              </w:rPr>
              <w:drawing>
                <wp:anchor distT="0" distB="0" distL="114300" distR="114300" simplePos="0" relativeHeight="251663360" behindDoc="1" locked="0" layoutInCell="1" allowOverlap="1" wp14:anchorId="3247E55B" wp14:editId="4B713B4D">
                  <wp:simplePos x="0" y="0"/>
                  <wp:positionH relativeFrom="column">
                    <wp:posOffset>69216</wp:posOffset>
                  </wp:positionH>
                  <wp:positionV relativeFrom="paragraph">
                    <wp:posOffset>186690</wp:posOffset>
                  </wp:positionV>
                  <wp:extent cx="868680" cy="373380"/>
                  <wp:effectExtent l="0" t="0" r="7620" b="7620"/>
                  <wp:wrapNone/>
                  <wp:docPr id="847084574" name="Picture 3" descr="BERGMANN: Scrap state report card's new grading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RGMANN: Scrap state report card's new grading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6C3" w:rsidRPr="004C0F2A">
              <w:rPr>
                <w:rFonts w:ascii="Amasis MT Pro Black" w:hAnsi="Amasis MT Pro Black"/>
                <w:b/>
                <w:bCs/>
              </w:rPr>
              <w:t>Report Card</w:t>
            </w:r>
          </w:p>
          <w:p w14:paraId="2084E040" w14:textId="3794C4CD" w:rsidR="002B52F5" w:rsidRPr="004C0F2A" w:rsidRDefault="002B52F5" w:rsidP="003B36C3">
            <w:pPr>
              <w:jc w:val="center"/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D0CB0D" w14:textId="0FDC77F6" w:rsidR="003B36C3" w:rsidRPr="004C0F2A" w:rsidRDefault="002B52F5" w:rsidP="003B36C3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6023C8DA" wp14:editId="62BB6DD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19050</wp:posOffset>
                  </wp:positionV>
                  <wp:extent cx="792480" cy="583565"/>
                  <wp:effectExtent l="0" t="0" r="7620" b="6985"/>
                  <wp:wrapNone/>
                  <wp:docPr id="698144156" name="Picture 2" descr="US Red Vote Ballot Box PNG Clipart​ | Gallery Yopriceville - High-Quality  Free Images and Transparent P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 Red Vote Ballot Box PNG Clipart​ | Gallery Yopriceville - High-Quality  Free Images and Transparent P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536" w:rsidRPr="004C0F2A">
              <w:rPr>
                <w:rFonts w:ascii="Amasis MT Pro Black" w:hAnsi="Amasis MT Pro Black"/>
                <w:b/>
                <w:bCs/>
              </w:rPr>
              <w:t xml:space="preserve">District School Closure </w:t>
            </w:r>
          </w:p>
          <w:p w14:paraId="298C272D" w14:textId="77777777" w:rsidR="002F6E35" w:rsidRPr="004C0F2A" w:rsidRDefault="003B36C3" w:rsidP="003B36C3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 xml:space="preserve">Election </w:t>
            </w:r>
            <w:r w:rsidR="00B41536" w:rsidRPr="004C0F2A">
              <w:rPr>
                <w:rFonts w:ascii="Amasis MT Pro Black" w:hAnsi="Amasis MT Pro Black"/>
                <w:b/>
                <w:bCs/>
              </w:rPr>
              <w:t>Day</w:t>
            </w:r>
          </w:p>
          <w:p w14:paraId="249BABA0" w14:textId="534F302C" w:rsidR="002B52F5" w:rsidRPr="004C0F2A" w:rsidRDefault="002B52F5" w:rsidP="003B36C3">
            <w:pPr>
              <w:jc w:val="center"/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107" w:type="dxa"/>
            <w:tcBorders>
              <w:top w:val="nil"/>
              <w:bottom w:val="single" w:sz="6" w:space="0" w:color="BFBFBF" w:themeColor="background1" w:themeShade="BF"/>
            </w:tcBorders>
          </w:tcPr>
          <w:p w14:paraId="44245253" w14:textId="0BB4EA84" w:rsidR="002F6E35" w:rsidRPr="004C0F2A" w:rsidRDefault="004D7F4E" w:rsidP="0060569D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7B927206" wp14:editId="51FCD848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72390</wp:posOffset>
                  </wp:positionV>
                  <wp:extent cx="741045" cy="530225"/>
                  <wp:effectExtent l="0" t="0" r="1905" b="3175"/>
                  <wp:wrapNone/>
                  <wp:docPr id="1484230636" name="Picture 4" descr="Illustration Featuring a PTA Meeting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lustration Featuring a PTA Meeting Stock Photo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0569D" w:rsidRPr="004C0F2A">
              <w:rPr>
                <w:rFonts w:ascii="Amasis MT Pro Black" w:hAnsi="Amasis MT Pro Black"/>
                <w:b/>
                <w:bCs/>
              </w:rPr>
              <w:t>PTA Meeting</w:t>
            </w:r>
          </w:p>
          <w:p w14:paraId="366C2F8B" w14:textId="2D868FAC" w:rsidR="0060569D" w:rsidRPr="004C0F2A" w:rsidRDefault="0060569D" w:rsidP="0060569D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8:30</w:t>
            </w:r>
          </w:p>
          <w:p w14:paraId="0313F1B2" w14:textId="606B33F3" w:rsidR="004D7F4E" w:rsidRPr="004C0F2A" w:rsidRDefault="004D7F4E" w:rsidP="0060569D">
            <w:pPr>
              <w:jc w:val="center"/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14:paraId="2F2BE19A" w14:textId="77777777" w:rsidR="002F6E35" w:rsidRPr="004C0F2A" w:rsidRDefault="002F6E35">
            <w:pPr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137" w:type="dxa"/>
            <w:tcBorders>
              <w:top w:val="nil"/>
              <w:bottom w:val="single" w:sz="6" w:space="0" w:color="BFBFBF" w:themeColor="background1" w:themeShade="BF"/>
            </w:tcBorders>
          </w:tcPr>
          <w:p w14:paraId="417AA3AB" w14:textId="303D84EE" w:rsidR="002F6E35" w:rsidRPr="004C0F2A" w:rsidRDefault="002F6E35">
            <w:pPr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251" w:type="dxa"/>
            <w:tcBorders>
              <w:top w:val="nil"/>
              <w:bottom w:val="single" w:sz="6" w:space="0" w:color="BFBFBF" w:themeColor="background1" w:themeShade="BF"/>
            </w:tcBorders>
          </w:tcPr>
          <w:p w14:paraId="7DC7F837" w14:textId="3C1C1814" w:rsidR="001C1167" w:rsidRPr="004C0F2A" w:rsidRDefault="002D2512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noProof/>
              </w:rPr>
              <w:drawing>
                <wp:anchor distT="0" distB="0" distL="114300" distR="114300" simplePos="0" relativeHeight="251676672" behindDoc="1" locked="0" layoutInCell="1" allowOverlap="1" wp14:anchorId="4B4F9307" wp14:editId="4237F6C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35560</wp:posOffset>
                  </wp:positionV>
                  <wp:extent cx="1424940" cy="769620"/>
                  <wp:effectExtent l="0" t="0" r="3810" b="0"/>
                  <wp:wrapNone/>
                  <wp:docPr id="152958430" name="Picture 152958430" descr="Basketball Girl blue jersey clipart – MUJKA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sketball Girl blue jersey clipart – MUJKA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1167" w:rsidRPr="004C0F2A">
              <w:rPr>
                <w:rFonts w:ascii="Amasis MT Pro Black" w:hAnsi="Amasis MT Pro Black"/>
                <w:b/>
                <w:bCs/>
              </w:rPr>
              <w:t>Basketball Game</w:t>
            </w:r>
          </w:p>
          <w:p w14:paraId="7B8A5249" w14:textId="1AE52179" w:rsidR="001C1167" w:rsidRPr="004C0F2A" w:rsidRDefault="001C1167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MT vs Mackenzie 1pm</w:t>
            </w:r>
          </w:p>
          <w:p w14:paraId="18E5B5FC" w14:textId="1FA398DE" w:rsidR="002F6E35" w:rsidRPr="004C0F2A" w:rsidRDefault="001C1167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MT vs Henderson 1</w:t>
            </w:r>
            <w:r w:rsidR="008D7C44">
              <w:rPr>
                <w:rFonts w:ascii="Amasis MT Pro Black" w:hAnsi="Amasis MT Pro Black"/>
                <w:b/>
                <w:bCs/>
              </w:rPr>
              <w:t>2</w:t>
            </w:r>
            <w:r w:rsidRPr="004C0F2A">
              <w:rPr>
                <w:rFonts w:ascii="Amasis MT Pro Black" w:hAnsi="Amasis MT Pro Black"/>
                <w:b/>
                <w:bCs/>
              </w:rPr>
              <w:t>pm</w:t>
            </w:r>
          </w:p>
        </w:tc>
      </w:tr>
      <w:tr w:rsidR="002F6E35" w:rsidRPr="004C0F2A" w14:paraId="32F050A6" w14:textId="77777777" w:rsidTr="00805A9D">
        <w:trPr>
          <w:trHeight w:val="120"/>
        </w:trPr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C9D2B3" w14:textId="5165BC5D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=G4+1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12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A4DDFE" w14:textId="69F43EA3" w:rsidR="002F6E35" w:rsidRPr="004C0F2A" w:rsidRDefault="007739FA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noProof/>
              </w:rPr>
              <w:drawing>
                <wp:anchor distT="0" distB="0" distL="114300" distR="114300" simplePos="0" relativeHeight="251679744" behindDoc="1" locked="0" layoutInCell="1" allowOverlap="1" wp14:anchorId="3EABB8A6" wp14:editId="4366D96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184150</wp:posOffset>
                  </wp:positionV>
                  <wp:extent cx="1242060" cy="556260"/>
                  <wp:effectExtent l="0" t="0" r="0" b="0"/>
                  <wp:wrapNone/>
                  <wp:docPr id="1958682551" name="Picture 5" descr="Plaid Shirts | Fashion, Menswear, My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laid Shirts | Fashion, Menswear, My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5F5"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="009035F5" w:rsidRPr="004C0F2A">
              <w:rPr>
                <w:rFonts w:ascii="Amasis MT Pro Black" w:hAnsi="Amasis MT Pro Black"/>
                <w:b/>
                <w:bCs/>
              </w:rPr>
              <w:instrText xml:space="preserve"> =A6+1 </w:instrText>
            </w:r>
            <w:r w:rsidR="009035F5"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13</w:t>
            </w:r>
            <w:r w:rsidR="009035F5"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E51F42" w14:textId="45B4764E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=B6+1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14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107" w:type="dxa"/>
            <w:tcBorders>
              <w:top w:val="single" w:sz="6" w:space="0" w:color="BFBFBF" w:themeColor="background1" w:themeShade="BF"/>
              <w:bottom w:val="nil"/>
            </w:tcBorders>
          </w:tcPr>
          <w:p w14:paraId="47ECF37A" w14:textId="1351C30C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=C6+1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15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03" w:type="dxa"/>
            <w:tcBorders>
              <w:top w:val="single" w:sz="6" w:space="0" w:color="BFBFBF" w:themeColor="background1" w:themeShade="BF"/>
              <w:bottom w:val="nil"/>
            </w:tcBorders>
          </w:tcPr>
          <w:p w14:paraId="68457A9E" w14:textId="20D4E946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=D6+1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16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137" w:type="dxa"/>
            <w:tcBorders>
              <w:top w:val="single" w:sz="6" w:space="0" w:color="BFBFBF" w:themeColor="background1" w:themeShade="BF"/>
              <w:bottom w:val="nil"/>
            </w:tcBorders>
          </w:tcPr>
          <w:p w14:paraId="4C7DDD6F" w14:textId="35614F1F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=E6+1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17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251" w:type="dxa"/>
            <w:tcBorders>
              <w:top w:val="single" w:sz="6" w:space="0" w:color="BFBFBF" w:themeColor="background1" w:themeShade="BF"/>
              <w:bottom w:val="nil"/>
            </w:tcBorders>
          </w:tcPr>
          <w:p w14:paraId="13A4C398" w14:textId="3A702796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=F6+1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18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</w:tr>
      <w:tr w:rsidR="002F6E35" w:rsidRPr="004C0F2A" w14:paraId="5BE9C459" w14:textId="77777777" w:rsidTr="00805A9D">
        <w:trPr>
          <w:trHeight w:hRule="exact" w:val="1350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52AD25" w14:textId="5625ACDB" w:rsidR="002F6E35" w:rsidRPr="009D13F4" w:rsidRDefault="002F6E35">
            <w:pPr>
              <w:rPr>
                <w:rFonts w:ascii="Amasis MT Pro Black" w:hAnsi="Amasis MT Pro Black"/>
                <w:b/>
                <w:bCs/>
                <w:sz w:val="16"/>
                <w:szCs w:val="16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C9512A" w14:textId="6F9CD3F7" w:rsidR="00211753" w:rsidRPr="00DD20F4" w:rsidRDefault="00732855" w:rsidP="00211753">
            <w:pPr>
              <w:jc w:val="center"/>
              <w:rPr>
                <w:rFonts w:ascii="Amasis MT Pro Black" w:hAnsi="Amasis MT Pro Black"/>
                <w:b/>
                <w:bCs/>
                <w:sz w:val="20"/>
                <w:szCs w:val="20"/>
              </w:rPr>
            </w:pPr>
            <w:r w:rsidRPr="00DD20F4">
              <w:rPr>
                <w:rFonts w:ascii="Amasis MT Pro Black" w:hAnsi="Amasis MT Pro Blac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A79FDF4" wp14:editId="0128327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354330</wp:posOffset>
                      </wp:positionV>
                      <wp:extent cx="6172200" cy="582930"/>
                      <wp:effectExtent l="0" t="19050" r="38100" b="45720"/>
                      <wp:wrapNone/>
                      <wp:docPr id="286591829" name="Arrow: Righ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0" cy="58293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40019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7" o:spid="_x0000_s1026" type="#_x0000_t13" style="position:absolute;margin-left:-5.35pt;margin-top:27.9pt;width:486pt;height:45.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" adj="20580" fillcolor="#4f81bd [3204]" strokecolor="#0a121c [484]" strokeweight="2pt"/>
                  </w:pict>
                </mc:Fallback>
              </mc:AlternateContent>
            </w:r>
            <w:r w:rsidR="00211753" w:rsidRPr="00DD20F4">
              <w:rPr>
                <w:rFonts w:ascii="Amasis MT Pro Black" w:hAnsi="Amasis MT Pro Black"/>
                <w:b/>
                <w:bCs/>
                <w:sz w:val="20"/>
                <w:szCs w:val="20"/>
              </w:rPr>
              <w:t>Fall Colors/Plaid 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3B813E" w14:textId="34886524" w:rsidR="00211753" w:rsidRPr="00DD20F4" w:rsidRDefault="004C0F2A" w:rsidP="00AC3C29">
            <w:pPr>
              <w:jc w:val="center"/>
              <w:rPr>
                <w:rFonts w:ascii="Amasis MT Pro Black" w:hAnsi="Amasis MT Pro Black"/>
                <w:b/>
                <w:bCs/>
                <w:sz w:val="20"/>
                <w:szCs w:val="20"/>
              </w:rPr>
            </w:pPr>
            <w:r w:rsidRPr="00DD20F4">
              <w:rPr>
                <w:rFonts w:ascii="Amasis MT Pro Black" w:hAnsi="Amasis MT Pro Black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 wp14:anchorId="2417EE26" wp14:editId="342C58F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20955</wp:posOffset>
                  </wp:positionV>
                  <wp:extent cx="1226820" cy="548640"/>
                  <wp:effectExtent l="0" t="0" r="0" b="3810"/>
                  <wp:wrapNone/>
                  <wp:docPr id="1282206034" name="Picture 7" descr="Image result for decade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decade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5261" w:rsidRPr="00DD20F4">
              <w:rPr>
                <w:rFonts w:ascii="Amasis MT Pro Black" w:hAnsi="Amasis MT Pro Black"/>
                <w:b/>
                <w:bCs/>
                <w:sz w:val="20"/>
                <w:szCs w:val="20"/>
              </w:rPr>
              <w:t>Decades Day</w:t>
            </w:r>
          </w:p>
        </w:tc>
        <w:tc>
          <w:tcPr>
            <w:tcW w:w="2107" w:type="dxa"/>
            <w:tcBorders>
              <w:top w:val="nil"/>
              <w:bottom w:val="single" w:sz="6" w:space="0" w:color="BFBFBF" w:themeColor="background1" w:themeShade="BF"/>
            </w:tcBorders>
          </w:tcPr>
          <w:p w14:paraId="193F4602" w14:textId="1F459F28" w:rsidR="002F6E35" w:rsidRPr="00805A9D" w:rsidRDefault="00195DBC" w:rsidP="003B36C3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805A9D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9EB4EB8" wp14:editId="6EA068E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22860</wp:posOffset>
                  </wp:positionV>
                  <wp:extent cx="1264920" cy="575945"/>
                  <wp:effectExtent l="0" t="0" r="0" b="0"/>
                  <wp:wrapNone/>
                  <wp:docPr id="499405476" name="Picture 13" descr="tracksuit clipart 10 free Cliparts | Download images on Clipground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acksuit clipart 10 free Cliparts | Download images on Clipground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22E38" w:rsidRPr="00805A9D">
              <w:rPr>
                <w:rFonts w:ascii="Amasis MT Pro Black" w:hAnsi="Amasis MT Pro Black"/>
                <w:b/>
                <w:bCs/>
              </w:rPr>
              <w:t>S</w:t>
            </w:r>
            <w:r w:rsidR="003B36C3" w:rsidRPr="00805A9D">
              <w:rPr>
                <w:rFonts w:ascii="Amasis MT Pro Black" w:hAnsi="Amasis MT Pro Black"/>
                <w:b/>
                <w:bCs/>
              </w:rPr>
              <w:t>upport Staff Day</w:t>
            </w:r>
          </w:p>
          <w:p w14:paraId="6C2B6C2A" w14:textId="6098F68B" w:rsidR="00795261" w:rsidRPr="00805A9D" w:rsidRDefault="00732855" w:rsidP="003B36C3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DD20F4">
              <w:rPr>
                <w:rFonts w:ascii="Amasis MT Pro Black" w:hAnsi="Amasis MT Pro Black"/>
                <w:b/>
                <w:bCs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B8EB836" wp14:editId="488FE368">
                      <wp:simplePos x="0" y="0"/>
                      <wp:positionH relativeFrom="column">
                        <wp:posOffset>-2372995</wp:posOffset>
                      </wp:positionH>
                      <wp:positionV relativeFrom="paragraph">
                        <wp:posOffset>309880</wp:posOffset>
                      </wp:positionV>
                      <wp:extent cx="5417820" cy="312420"/>
                      <wp:effectExtent l="0" t="0" r="0" b="0"/>
                      <wp:wrapNone/>
                      <wp:docPr id="1023936472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782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D473D0" w14:textId="28254E67" w:rsidR="00CE1453" w:rsidRPr="00732855" w:rsidRDefault="003C25FB" w:rsidP="00CE145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3285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SPIRIT WEEK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8EB8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-186.85pt;margin-top:24.4pt;width:426.6pt;height:24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" filled="f" stroked="f" strokeweight=".5pt">
                      <v:textbox>
                        <w:txbxContent>
                          <w:p w14:paraId="41D473D0" w14:textId="28254E67" w:rsidR="00CE1453" w:rsidRPr="00732855" w:rsidRDefault="003C25FB" w:rsidP="00CE145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28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SPIRIT WEEK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812" w:rsidRPr="00DD20F4">
              <w:rPr>
                <w:rFonts w:ascii="Amasis MT Pro Black" w:hAnsi="Amasis MT Pro Black"/>
                <w:b/>
                <w:bCs/>
                <w:highlight w:val="yellow"/>
              </w:rPr>
              <w:t>Comfy Day</w:t>
            </w:r>
            <w:r w:rsidR="006B0812" w:rsidRPr="00805A9D">
              <w:rPr>
                <w:rFonts w:ascii="Amasis MT Pro Black" w:hAnsi="Amasis MT Pro Black"/>
                <w:b/>
                <w:bCs/>
              </w:rPr>
              <w:t xml:space="preserve"> </w:t>
            </w:r>
          </w:p>
          <w:p w14:paraId="49D9D7DA" w14:textId="0D22BDF1" w:rsidR="007F013F" w:rsidRPr="00805A9D" w:rsidRDefault="007F013F" w:rsidP="003B36C3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805A9D">
              <w:rPr>
                <w:rFonts w:ascii="Amasis MT Pro Black" w:hAnsi="Amasis MT Pro Black"/>
                <w:b/>
                <w:bCs/>
              </w:rPr>
              <w:t>Canned food drive ends</w:t>
            </w: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14:paraId="65F4AB45" w14:textId="37850D82" w:rsidR="006B0812" w:rsidRPr="00805A9D" w:rsidRDefault="00821C86" w:rsidP="006B0812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805A9D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43D023E" wp14:editId="109FDDF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38100</wp:posOffset>
                  </wp:positionV>
                  <wp:extent cx="1173480" cy="553085"/>
                  <wp:effectExtent l="0" t="0" r="7620" b="0"/>
                  <wp:wrapNone/>
                  <wp:docPr id="296784611" name="Picture 14" descr="Throwback Thursday: The Quotes (1) – Book Bi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rowback Thursday: The Quotes (1) – Book Bi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3F4" w:rsidRPr="00805A9D">
              <w:rPr>
                <w:rFonts w:ascii="Amasis MT Pro Black" w:hAnsi="Amasis MT Pro Black"/>
                <w:b/>
                <w:bCs/>
              </w:rPr>
              <w:t>T</w:t>
            </w:r>
            <w:r w:rsidR="00B0528D" w:rsidRPr="00805A9D">
              <w:rPr>
                <w:rFonts w:ascii="Amasis MT Pro Black" w:hAnsi="Amasis MT Pro Black"/>
                <w:b/>
                <w:bCs/>
              </w:rPr>
              <w:t>hrowback Thursday</w:t>
            </w:r>
          </w:p>
          <w:p w14:paraId="453AA61B" w14:textId="4DB22CF7" w:rsidR="00B0528D" w:rsidRPr="009D13F4" w:rsidRDefault="00B0528D" w:rsidP="006B0812">
            <w:pPr>
              <w:jc w:val="center"/>
              <w:rPr>
                <w:rFonts w:ascii="Amasis MT Pro Black" w:hAnsi="Amasis MT Pro Black"/>
                <w:b/>
                <w:bCs/>
                <w:sz w:val="16"/>
                <w:szCs w:val="16"/>
              </w:rPr>
            </w:pPr>
            <w:r w:rsidRPr="00805A9D">
              <w:rPr>
                <w:rFonts w:ascii="Amasis MT Pro Black" w:hAnsi="Amasis MT Pro Black"/>
                <w:b/>
                <w:bCs/>
              </w:rPr>
              <w:t>(Old picture of self)</w:t>
            </w:r>
          </w:p>
        </w:tc>
        <w:tc>
          <w:tcPr>
            <w:tcW w:w="2137" w:type="dxa"/>
            <w:tcBorders>
              <w:top w:val="nil"/>
              <w:bottom w:val="single" w:sz="6" w:space="0" w:color="BFBFBF" w:themeColor="background1" w:themeShade="BF"/>
            </w:tcBorders>
          </w:tcPr>
          <w:p w14:paraId="59B7905F" w14:textId="6650D034" w:rsidR="002F6E35" w:rsidRPr="009D13F4" w:rsidRDefault="00532552" w:rsidP="00010051">
            <w:pPr>
              <w:jc w:val="center"/>
              <w:rPr>
                <w:rFonts w:ascii="Amasis MT Pro Black" w:hAnsi="Amasis MT Pro Black"/>
                <w:b/>
                <w:bCs/>
                <w:sz w:val="16"/>
                <w:szCs w:val="16"/>
              </w:rPr>
            </w:pPr>
            <w:r w:rsidRPr="009D13F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3840" behindDoc="1" locked="0" layoutInCell="1" allowOverlap="1" wp14:anchorId="3A630844" wp14:editId="29129E5A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15240</wp:posOffset>
                  </wp:positionV>
                  <wp:extent cx="548640" cy="556260"/>
                  <wp:effectExtent l="0" t="0" r="3810" b="0"/>
                  <wp:wrapNone/>
                  <wp:docPr id="1180184284" name="Picture 15" descr="Peanut and Chicken: CSW: Dress like a teacher/Dress like a student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anut and Chicken: CSW: Dress like a teacher/Dress like a student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10AE" w:rsidRPr="009D13F4">
              <w:rPr>
                <w:rFonts w:ascii="Amasis MT Pro Black" w:hAnsi="Amasis MT Pro Black"/>
                <w:b/>
                <w:bCs/>
                <w:sz w:val="16"/>
                <w:szCs w:val="16"/>
              </w:rPr>
              <w:t>Dress Like a Teacher</w:t>
            </w:r>
          </w:p>
          <w:p w14:paraId="76032077" w14:textId="51488630" w:rsidR="002F10AE" w:rsidRPr="009D13F4" w:rsidRDefault="002F10AE" w:rsidP="00010051">
            <w:pPr>
              <w:jc w:val="center"/>
              <w:rPr>
                <w:rFonts w:ascii="Amasis MT Pro Black" w:hAnsi="Amasis MT Pro Black"/>
                <w:b/>
                <w:bCs/>
                <w:sz w:val="16"/>
                <w:szCs w:val="16"/>
              </w:rPr>
            </w:pPr>
            <w:r w:rsidRPr="009D13F4">
              <w:rPr>
                <w:rFonts w:ascii="Amasis MT Pro Black" w:hAnsi="Amasis MT Pro Black"/>
                <w:b/>
                <w:bCs/>
                <w:sz w:val="16"/>
                <w:szCs w:val="16"/>
              </w:rPr>
              <w:t>Dress like a student</w:t>
            </w:r>
          </w:p>
        </w:tc>
        <w:tc>
          <w:tcPr>
            <w:tcW w:w="2251" w:type="dxa"/>
            <w:tcBorders>
              <w:top w:val="nil"/>
              <w:bottom w:val="single" w:sz="6" w:space="0" w:color="BFBFBF" w:themeColor="background1" w:themeShade="BF"/>
            </w:tcBorders>
          </w:tcPr>
          <w:p w14:paraId="4F01E6AE" w14:textId="6132BBEE" w:rsidR="001C1167" w:rsidRPr="004C0F2A" w:rsidRDefault="00024E5C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noProof/>
              </w:rPr>
              <w:drawing>
                <wp:anchor distT="0" distB="0" distL="114300" distR="114300" simplePos="0" relativeHeight="251688960" behindDoc="1" locked="0" layoutInCell="1" allowOverlap="1" wp14:anchorId="5F0225A2" wp14:editId="0134A86D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22860</wp:posOffset>
                  </wp:positionV>
                  <wp:extent cx="1424940" cy="769620"/>
                  <wp:effectExtent l="0" t="0" r="3810" b="0"/>
                  <wp:wrapNone/>
                  <wp:docPr id="1027391709" name="Picture 1027391709" descr="Basketball Girl blue jersey clipart – MUJKA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sketball Girl blue jersey clipart – MUJKA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1167" w:rsidRPr="004C0F2A">
              <w:rPr>
                <w:rFonts w:ascii="Amasis MT Pro Black" w:hAnsi="Amasis MT Pro Black"/>
                <w:b/>
                <w:bCs/>
              </w:rPr>
              <w:t>Basketball Game</w:t>
            </w:r>
          </w:p>
          <w:p w14:paraId="16FB8ED5" w14:textId="03CA4197" w:rsidR="001C1167" w:rsidRPr="004C0F2A" w:rsidRDefault="001C1167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MT vs Dixon 9am</w:t>
            </w:r>
          </w:p>
          <w:p w14:paraId="71015A15" w14:textId="63A2375C" w:rsidR="002F6E35" w:rsidRPr="004C0F2A" w:rsidRDefault="002F6E35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</w:p>
        </w:tc>
      </w:tr>
      <w:tr w:rsidR="002F6E35" w:rsidRPr="004C0F2A" w14:paraId="6B00429C" w14:textId="77777777" w:rsidTr="00805A9D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1E79C0" w14:textId="7991DBF7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=G6+1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19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319869" w14:textId="6EB77429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=A8+1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20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B0CFEE" w14:textId="684B7788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=B8+1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21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107" w:type="dxa"/>
            <w:tcBorders>
              <w:top w:val="single" w:sz="6" w:space="0" w:color="BFBFBF" w:themeColor="background1" w:themeShade="BF"/>
              <w:bottom w:val="nil"/>
            </w:tcBorders>
          </w:tcPr>
          <w:p w14:paraId="6525CADB" w14:textId="32940157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=C8+1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22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03" w:type="dxa"/>
            <w:tcBorders>
              <w:top w:val="single" w:sz="6" w:space="0" w:color="BFBFBF" w:themeColor="background1" w:themeShade="BF"/>
              <w:bottom w:val="nil"/>
            </w:tcBorders>
          </w:tcPr>
          <w:p w14:paraId="75E414E3" w14:textId="76EB2DF4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=D8+1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23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137" w:type="dxa"/>
            <w:tcBorders>
              <w:top w:val="single" w:sz="6" w:space="0" w:color="BFBFBF" w:themeColor="background1" w:themeShade="BF"/>
              <w:bottom w:val="nil"/>
            </w:tcBorders>
          </w:tcPr>
          <w:p w14:paraId="4A0246CB" w14:textId="38208156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=E8+1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24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251" w:type="dxa"/>
            <w:tcBorders>
              <w:top w:val="single" w:sz="6" w:space="0" w:color="BFBFBF" w:themeColor="background1" w:themeShade="BF"/>
              <w:bottom w:val="nil"/>
            </w:tcBorders>
          </w:tcPr>
          <w:p w14:paraId="5462BD2D" w14:textId="05E19A4A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=F8+1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25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</w:tr>
      <w:tr w:rsidR="002F6E35" w:rsidRPr="004C0F2A" w14:paraId="33E0F1CC" w14:textId="77777777" w:rsidTr="0037603B">
        <w:trPr>
          <w:trHeight w:hRule="exact" w:val="92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083DA8" w14:textId="77777777" w:rsidR="002F6E35" w:rsidRPr="004C0F2A" w:rsidRDefault="002F6E35">
            <w:pPr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B32078F" w14:textId="2475A3DD" w:rsidR="002F6E35" w:rsidRPr="004C0F2A" w:rsidRDefault="002F6E35">
            <w:pPr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58D542" w14:textId="32F5E2F3" w:rsidR="002F6E35" w:rsidRPr="004C0F2A" w:rsidRDefault="002F6E35" w:rsidP="00E460EA">
            <w:pPr>
              <w:jc w:val="center"/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107" w:type="dxa"/>
            <w:tcBorders>
              <w:top w:val="nil"/>
              <w:bottom w:val="single" w:sz="6" w:space="0" w:color="BFBFBF" w:themeColor="background1" w:themeShade="BF"/>
            </w:tcBorders>
          </w:tcPr>
          <w:p w14:paraId="790288E1" w14:textId="7570DA48" w:rsidR="001C1167" w:rsidRPr="004C0F2A" w:rsidRDefault="000476A8" w:rsidP="00B41536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24B8B2AD" wp14:editId="3296EAD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107950</wp:posOffset>
                  </wp:positionV>
                  <wp:extent cx="800100" cy="541020"/>
                  <wp:effectExtent l="0" t="0" r="0" b="0"/>
                  <wp:wrapNone/>
                  <wp:docPr id="1367810977" name="Picture 1367810977" descr="Turkey PNG Clipart Image - Best WEB Clipart | Thanksgiving clip art,  Thanksgiving turkey pictures, Turke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rkey PNG Clipart Image - Best WEB Clipart | Thanksgiving clip art,  Thanksgiving turkey pictures, Turke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6C3" w:rsidRPr="004C0F2A">
              <w:rPr>
                <w:rFonts w:ascii="Amasis MT Pro Black" w:hAnsi="Amasis MT Pro Black"/>
                <w:b/>
                <w:bCs/>
              </w:rPr>
              <w:t xml:space="preserve">District School </w:t>
            </w:r>
          </w:p>
          <w:p w14:paraId="3FFA3CCA" w14:textId="450E42FC" w:rsidR="003B36C3" w:rsidRPr="004C0F2A" w:rsidRDefault="003B36C3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Closure</w:t>
            </w:r>
            <w:r w:rsidR="001C1167" w:rsidRPr="004C0F2A">
              <w:rPr>
                <w:rFonts w:ascii="Amasis MT Pro Black" w:hAnsi="Amasis MT Pro Black"/>
                <w:b/>
                <w:bCs/>
              </w:rPr>
              <w:t xml:space="preserve"> </w:t>
            </w:r>
            <w:r w:rsidRPr="004C0F2A">
              <w:rPr>
                <w:rFonts w:ascii="Amasis MT Pro Black" w:hAnsi="Amasis MT Pro Black"/>
                <w:b/>
                <w:bCs/>
              </w:rPr>
              <w:t>Holiday</w:t>
            </w: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14:paraId="03038D70" w14:textId="77777777" w:rsidR="001C1167" w:rsidRPr="004C0F2A" w:rsidRDefault="00B41536">
            <w:pPr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District School</w:t>
            </w:r>
          </w:p>
          <w:p w14:paraId="7DFAD5DD" w14:textId="7F7B7BA0" w:rsidR="00B41536" w:rsidRPr="004C0F2A" w:rsidRDefault="00B41536" w:rsidP="001C1167">
            <w:pPr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Closure</w:t>
            </w:r>
            <w:r w:rsidR="001C1167" w:rsidRPr="004C0F2A">
              <w:rPr>
                <w:rFonts w:ascii="Amasis MT Pro Black" w:hAnsi="Amasis MT Pro Black"/>
                <w:b/>
                <w:bCs/>
              </w:rPr>
              <w:t xml:space="preserve"> </w:t>
            </w:r>
            <w:r w:rsidRPr="004C0F2A">
              <w:rPr>
                <w:rFonts w:ascii="Amasis MT Pro Black" w:hAnsi="Amasis MT Pro Black"/>
                <w:b/>
                <w:bCs/>
              </w:rPr>
              <w:t>Holiday</w:t>
            </w:r>
          </w:p>
        </w:tc>
        <w:tc>
          <w:tcPr>
            <w:tcW w:w="2137" w:type="dxa"/>
            <w:tcBorders>
              <w:top w:val="nil"/>
              <w:bottom w:val="single" w:sz="6" w:space="0" w:color="BFBFBF" w:themeColor="background1" w:themeShade="BF"/>
            </w:tcBorders>
          </w:tcPr>
          <w:p w14:paraId="1AEB803D" w14:textId="0E214172" w:rsidR="00B41536" w:rsidRPr="004C0F2A" w:rsidRDefault="00B41536" w:rsidP="001C1167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District School Closure</w:t>
            </w:r>
            <w:r w:rsidR="001C1167" w:rsidRPr="004C0F2A">
              <w:rPr>
                <w:rFonts w:ascii="Amasis MT Pro Black" w:hAnsi="Amasis MT Pro Black"/>
                <w:b/>
                <w:bCs/>
              </w:rPr>
              <w:t xml:space="preserve"> </w:t>
            </w:r>
            <w:r w:rsidRPr="004C0F2A">
              <w:rPr>
                <w:rFonts w:ascii="Amasis MT Pro Black" w:hAnsi="Amasis MT Pro Black"/>
                <w:b/>
                <w:bCs/>
              </w:rPr>
              <w:t>Holiday</w:t>
            </w:r>
          </w:p>
        </w:tc>
        <w:tc>
          <w:tcPr>
            <w:tcW w:w="2251" w:type="dxa"/>
            <w:tcBorders>
              <w:top w:val="nil"/>
              <w:bottom w:val="single" w:sz="6" w:space="0" w:color="BFBFBF" w:themeColor="background1" w:themeShade="BF"/>
            </w:tcBorders>
          </w:tcPr>
          <w:p w14:paraId="57A36EDD" w14:textId="61BF04BD" w:rsidR="002F6E35" w:rsidRPr="004C0F2A" w:rsidRDefault="002F6E35">
            <w:pPr>
              <w:rPr>
                <w:rFonts w:ascii="Amasis MT Pro Black" w:hAnsi="Amasis MT Pro Black"/>
                <w:b/>
                <w:bCs/>
              </w:rPr>
            </w:pPr>
          </w:p>
        </w:tc>
      </w:tr>
      <w:tr w:rsidR="002F6E35" w:rsidRPr="004C0F2A" w14:paraId="2A5382A5" w14:textId="77777777" w:rsidTr="00805A9D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A8ECF5" w14:textId="59484BC9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=G8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25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 0,""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=G8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25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&lt;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DocVariable MonthEnd \@ d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=G8+1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26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26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26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768A5" w14:textId="13DF7D3E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=A10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26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 0,""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=A10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26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&lt;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DocVariable MonthEnd \@ d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=A10+1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27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27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27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963C28" w14:textId="05980EF2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=B10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27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 0,""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=B10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27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&lt;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DocVariable MonthEnd \@ d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=B10+1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28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28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28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107" w:type="dxa"/>
            <w:tcBorders>
              <w:top w:val="single" w:sz="6" w:space="0" w:color="BFBFBF" w:themeColor="background1" w:themeShade="BF"/>
              <w:bottom w:val="nil"/>
            </w:tcBorders>
          </w:tcPr>
          <w:p w14:paraId="138ECFE8" w14:textId="4C261F40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=C10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28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 0,""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=C10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28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&lt;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DocVariable MonthEnd \@ d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=C10+1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29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29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29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003" w:type="dxa"/>
            <w:tcBorders>
              <w:top w:val="single" w:sz="6" w:space="0" w:color="BFBFBF" w:themeColor="background1" w:themeShade="BF"/>
              <w:bottom w:val="nil"/>
            </w:tcBorders>
          </w:tcPr>
          <w:p w14:paraId="68CAB70B" w14:textId="275F29C5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=D10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29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 0,""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=D10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29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&lt;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DocVariable MonthEnd \@ d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=D10+1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t>30</w: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137" w:type="dxa"/>
            <w:tcBorders>
              <w:top w:val="single" w:sz="6" w:space="0" w:color="BFBFBF" w:themeColor="background1" w:themeShade="BF"/>
              <w:bottom w:val="nil"/>
            </w:tcBorders>
          </w:tcPr>
          <w:p w14:paraId="43DD10F0" w14:textId="483E060A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=E10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 0,""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=E10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&lt;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DocVariable MonthEnd \@ d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=E10+1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b/>
                <w:bCs/>
                <w:noProof/>
              </w:rPr>
              <w:instrText>29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  <w:tc>
          <w:tcPr>
            <w:tcW w:w="2251" w:type="dxa"/>
            <w:tcBorders>
              <w:top w:val="single" w:sz="6" w:space="0" w:color="BFBFBF" w:themeColor="background1" w:themeShade="BF"/>
              <w:bottom w:val="nil"/>
            </w:tcBorders>
          </w:tcPr>
          <w:p w14:paraId="12DFAF44" w14:textId="4C25ABF4" w:rsidR="002F6E35" w:rsidRPr="004C0F2A" w:rsidRDefault="009035F5">
            <w:pPr>
              <w:pStyle w:val="Dates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=F10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b/>
                <w:bCs/>
                <w:noProof/>
              </w:rPr>
              <w:instrText>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 0,""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IF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=F10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b/>
                <w:bCs/>
                <w:noProof/>
              </w:rPr>
              <w:instrText>29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&lt;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DocVariable MonthEnd \@ d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b/>
                <w:bCs/>
              </w:rPr>
              <w:instrText>31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begin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=F10+1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b/>
                <w:bCs/>
                <w:noProof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instrText xml:space="preserve"> "" 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b/>
                <w:bCs/>
                <w:noProof/>
              </w:rPr>
              <w:instrText>30</w:instrText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  <w:r w:rsidRPr="004C0F2A">
              <w:rPr>
                <w:rFonts w:ascii="Amasis MT Pro Black" w:hAnsi="Amasis MT Pro Black"/>
                <w:b/>
                <w:bCs/>
              </w:rPr>
              <w:fldChar w:fldCharType="end"/>
            </w:r>
          </w:p>
        </w:tc>
      </w:tr>
      <w:tr w:rsidR="002F6E35" w:rsidRPr="004C0F2A" w14:paraId="099ADF6D" w14:textId="77777777" w:rsidTr="00F605AB">
        <w:trPr>
          <w:trHeight w:hRule="exact" w:val="882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C7BD98" w14:textId="749FA350" w:rsidR="002F6E35" w:rsidRPr="004C0F2A" w:rsidRDefault="0037603B">
            <w:pPr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  <w:noProof/>
              </w:rPr>
              <w:drawing>
                <wp:anchor distT="0" distB="0" distL="114300" distR="114300" simplePos="0" relativeHeight="251659264" behindDoc="0" locked="0" layoutInCell="1" allowOverlap="1" wp14:anchorId="11AA3BA1" wp14:editId="682C027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39370</wp:posOffset>
                  </wp:positionV>
                  <wp:extent cx="800100" cy="510540"/>
                  <wp:effectExtent l="0" t="0" r="0" b="3810"/>
                  <wp:wrapNone/>
                  <wp:docPr id="1786883115" name="Picture 1786883115" descr="Turkey PNG Clipart Image - Best WEB Clipart | Thanksgiving clip art,  Thanksgiving turkey pictures, Turke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rkey PNG Clipart Image - Best WEB Clipart | Thanksgiving clip art,  Thanksgiving turkey pictures, Turke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C15F43" w14:textId="77777777" w:rsidR="002F6E35" w:rsidRPr="004C0F2A" w:rsidRDefault="002F6E35">
            <w:pPr>
              <w:rPr>
                <w:rFonts w:ascii="Amasis MT Pro Black" w:hAnsi="Amasis MT Pro Black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A706E86" w14:textId="77777777" w:rsidR="002F6E35" w:rsidRPr="004C0F2A" w:rsidRDefault="002F6E35">
            <w:pPr>
              <w:rPr>
                <w:rFonts w:ascii="Amasis MT Pro Black" w:hAnsi="Amasis MT Pro Black"/>
              </w:rPr>
            </w:pPr>
          </w:p>
        </w:tc>
        <w:tc>
          <w:tcPr>
            <w:tcW w:w="2107" w:type="dxa"/>
            <w:tcBorders>
              <w:top w:val="nil"/>
              <w:bottom w:val="single" w:sz="6" w:space="0" w:color="BFBFBF" w:themeColor="background1" w:themeShade="BF"/>
            </w:tcBorders>
          </w:tcPr>
          <w:p w14:paraId="13279AAA" w14:textId="1C252F13" w:rsidR="00072CD2" w:rsidRDefault="00072CD2" w:rsidP="00853918">
            <w:pPr>
              <w:jc w:val="center"/>
              <w:rPr>
                <w:rFonts w:ascii="Amasis MT Pro Black" w:hAnsi="Amasis MT Pro Black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9A727CC" wp14:editId="052EDC8F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7620</wp:posOffset>
                  </wp:positionV>
                  <wp:extent cx="807720" cy="571500"/>
                  <wp:effectExtent l="0" t="0" r="0" b="0"/>
                  <wp:wrapNone/>
                  <wp:docPr id="1576298235" name="Picture 16" descr="School Picture Day Clip Art by Whimsy Clips | Teachers Pay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chool Picture Day Clip Art by Whimsy Clips | Teachers Pay Tea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9018F2" w14:textId="2DC5E66A" w:rsidR="002F6E35" w:rsidRDefault="00853918" w:rsidP="00853918">
            <w:pPr>
              <w:jc w:val="center"/>
              <w:rPr>
                <w:rFonts w:ascii="Amasis MT Pro Black" w:hAnsi="Amasis MT Pro Black"/>
                <w:b/>
                <w:bCs/>
              </w:rPr>
            </w:pPr>
            <w:r w:rsidRPr="004C0F2A">
              <w:rPr>
                <w:rFonts w:ascii="Amasis MT Pro Black" w:hAnsi="Amasis MT Pro Black"/>
                <w:b/>
                <w:bCs/>
              </w:rPr>
              <w:t>Picture Day</w:t>
            </w:r>
          </w:p>
          <w:p w14:paraId="064CD4B6" w14:textId="527A57A6" w:rsidR="00132E7B" w:rsidRPr="004C0F2A" w:rsidRDefault="00132E7B" w:rsidP="00853918">
            <w:pPr>
              <w:jc w:val="center"/>
              <w:rPr>
                <w:rFonts w:ascii="Amasis MT Pro Black" w:hAnsi="Amasis MT Pro Black"/>
                <w:b/>
                <w:bCs/>
              </w:rPr>
            </w:pP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14:paraId="4C890F47" w14:textId="77777777" w:rsidR="002F6E35" w:rsidRPr="004C0F2A" w:rsidRDefault="002F6E35">
            <w:pPr>
              <w:rPr>
                <w:rFonts w:ascii="Amasis MT Pro Black" w:hAnsi="Amasis MT Pro Black"/>
              </w:rPr>
            </w:pPr>
          </w:p>
        </w:tc>
        <w:tc>
          <w:tcPr>
            <w:tcW w:w="2137" w:type="dxa"/>
            <w:tcBorders>
              <w:top w:val="nil"/>
              <w:bottom w:val="single" w:sz="6" w:space="0" w:color="BFBFBF" w:themeColor="background1" w:themeShade="BF"/>
            </w:tcBorders>
          </w:tcPr>
          <w:p w14:paraId="411BE35F" w14:textId="77777777" w:rsidR="002F6E35" w:rsidRPr="004C0F2A" w:rsidRDefault="002F6E35">
            <w:pPr>
              <w:rPr>
                <w:rFonts w:ascii="Amasis MT Pro Black" w:hAnsi="Amasis MT Pro Black"/>
              </w:rPr>
            </w:pPr>
          </w:p>
        </w:tc>
        <w:tc>
          <w:tcPr>
            <w:tcW w:w="2251" w:type="dxa"/>
            <w:tcBorders>
              <w:top w:val="nil"/>
              <w:bottom w:val="single" w:sz="6" w:space="0" w:color="BFBFBF" w:themeColor="background1" w:themeShade="BF"/>
            </w:tcBorders>
          </w:tcPr>
          <w:p w14:paraId="65EE7F69" w14:textId="1101EA60" w:rsidR="002F6E35" w:rsidRPr="004C0F2A" w:rsidRDefault="0037603B">
            <w:pPr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  <w:noProof/>
              </w:rPr>
              <w:drawing>
                <wp:anchor distT="0" distB="0" distL="114300" distR="114300" simplePos="0" relativeHeight="251657216" behindDoc="0" locked="0" layoutInCell="1" allowOverlap="1" wp14:anchorId="477C5116" wp14:editId="41D38885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6985</wp:posOffset>
                  </wp:positionV>
                  <wp:extent cx="800100" cy="495300"/>
                  <wp:effectExtent l="0" t="0" r="0" b="0"/>
                  <wp:wrapNone/>
                  <wp:docPr id="521884407" name="Picture 1" descr="Turkey PNG Clipart Image - Best WEB Clipart | Thanksgiving clip art,  Thanksgiving turkey pictures, Turke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rkey PNG Clipart Image - Best WEB Clipart | Thanksgiving clip art,  Thanksgiving turkey pictures, Turke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E35" w:rsidRPr="004C0F2A" w14:paraId="2A323932" w14:textId="77777777" w:rsidTr="00805A9D"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57A0AE1" w14:textId="19177C9D" w:rsidR="002F6E35" w:rsidRPr="004C0F2A" w:rsidRDefault="009035F5">
            <w:pPr>
              <w:pStyle w:val="Dates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=G10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0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= 0,""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=G10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noProof/>
              </w:rPr>
              <w:instrText>30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 &lt;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DocVariable MonthEnd \@ d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</w:rPr>
              <w:instrText>31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=G10+1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noProof/>
              </w:rPr>
              <w:instrText>31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""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noProof/>
              </w:rPr>
              <w:instrText>31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0008A6" w14:textId="3DD63196" w:rsidR="002F6E35" w:rsidRPr="004C0F2A" w:rsidRDefault="009035F5">
            <w:pPr>
              <w:pStyle w:val="Dates"/>
              <w:rPr>
                <w:rFonts w:ascii="Amasis MT Pro Black" w:hAnsi="Amasis MT Pro Black"/>
              </w:rPr>
            </w:pP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=A12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385AE0" w:rsidRPr="004C0F2A">
              <w:rPr>
                <w:rFonts w:ascii="Amasis MT Pro Black" w:hAnsi="Amasis MT Pro Black"/>
                <w:noProof/>
              </w:rPr>
              <w:instrText>0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= 0,""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IF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=A12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noProof/>
              </w:rPr>
              <w:instrText>31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 &lt;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DocVariable MonthEnd \@ d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</w:rPr>
              <w:instrText>31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 </w:instrText>
            </w:r>
            <w:r w:rsidRPr="004C0F2A">
              <w:rPr>
                <w:rFonts w:ascii="Amasis MT Pro Black" w:hAnsi="Amasis MT Pro Black"/>
              </w:rPr>
              <w:fldChar w:fldCharType="begin"/>
            </w:r>
            <w:r w:rsidRPr="004C0F2A">
              <w:rPr>
                <w:rFonts w:ascii="Amasis MT Pro Black" w:hAnsi="Amasis MT Pro Black"/>
              </w:rPr>
              <w:instrText xml:space="preserve"> =A12+1 </w:instrText>
            </w:r>
            <w:r w:rsidRPr="004C0F2A">
              <w:rPr>
                <w:rFonts w:ascii="Amasis MT Pro Black" w:hAnsi="Amasis MT Pro Black"/>
              </w:rPr>
              <w:fldChar w:fldCharType="separate"/>
            </w:r>
            <w:r w:rsidR="006E583B" w:rsidRPr="004C0F2A">
              <w:rPr>
                <w:rFonts w:ascii="Amasis MT Pro Black" w:hAnsi="Amasis MT Pro Black"/>
                <w:noProof/>
              </w:rPr>
              <w:instrText>31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instrText xml:space="preserve"> "" </w:instrText>
            </w:r>
            <w:r w:rsidRPr="004C0F2A">
              <w:rPr>
                <w:rFonts w:ascii="Amasis MT Pro Black" w:hAnsi="Amasis MT Pro Black"/>
              </w:rPr>
              <w:fldChar w:fldCharType="end"/>
            </w:r>
            <w:r w:rsidRPr="004C0F2A">
              <w:rPr>
                <w:rFonts w:ascii="Amasis MT Pro Black" w:hAnsi="Amasis MT Pro Black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A58708A" w14:textId="77777777" w:rsidR="002F6E35" w:rsidRPr="004C0F2A" w:rsidRDefault="002F6E35">
            <w:pPr>
              <w:pStyle w:val="Dates"/>
              <w:rPr>
                <w:rFonts w:ascii="Amasis MT Pro Black" w:hAnsi="Amasis MT Pro Black"/>
              </w:rPr>
            </w:pPr>
          </w:p>
        </w:tc>
        <w:tc>
          <w:tcPr>
            <w:tcW w:w="2107" w:type="dxa"/>
            <w:tcBorders>
              <w:top w:val="single" w:sz="6" w:space="0" w:color="BFBFBF" w:themeColor="background1" w:themeShade="BF"/>
            </w:tcBorders>
          </w:tcPr>
          <w:p w14:paraId="3DE24CBA" w14:textId="77777777" w:rsidR="002F6E35" w:rsidRPr="004C0F2A" w:rsidRDefault="002F6E35">
            <w:pPr>
              <w:pStyle w:val="Dates"/>
              <w:rPr>
                <w:rFonts w:ascii="Amasis MT Pro Black" w:hAnsi="Amasis MT Pro Black"/>
              </w:rPr>
            </w:pPr>
          </w:p>
        </w:tc>
        <w:tc>
          <w:tcPr>
            <w:tcW w:w="2003" w:type="dxa"/>
            <w:tcBorders>
              <w:top w:val="single" w:sz="6" w:space="0" w:color="BFBFBF" w:themeColor="background1" w:themeShade="BF"/>
            </w:tcBorders>
          </w:tcPr>
          <w:p w14:paraId="2DA6594F" w14:textId="77777777" w:rsidR="002F6E35" w:rsidRPr="004C0F2A" w:rsidRDefault="002F6E35">
            <w:pPr>
              <w:pStyle w:val="Dates"/>
              <w:rPr>
                <w:rFonts w:ascii="Amasis MT Pro Black" w:hAnsi="Amasis MT Pro Black"/>
              </w:rPr>
            </w:pPr>
          </w:p>
        </w:tc>
        <w:tc>
          <w:tcPr>
            <w:tcW w:w="2137" w:type="dxa"/>
            <w:tcBorders>
              <w:top w:val="single" w:sz="6" w:space="0" w:color="BFBFBF" w:themeColor="background1" w:themeShade="BF"/>
            </w:tcBorders>
          </w:tcPr>
          <w:p w14:paraId="61BCE817" w14:textId="77777777" w:rsidR="002F6E35" w:rsidRPr="004C0F2A" w:rsidRDefault="002F6E35">
            <w:pPr>
              <w:pStyle w:val="Dates"/>
              <w:rPr>
                <w:rFonts w:ascii="Amasis MT Pro Black" w:hAnsi="Amasis MT Pro Black"/>
              </w:rPr>
            </w:pPr>
          </w:p>
        </w:tc>
        <w:tc>
          <w:tcPr>
            <w:tcW w:w="2251" w:type="dxa"/>
            <w:tcBorders>
              <w:top w:val="single" w:sz="6" w:space="0" w:color="BFBFBF" w:themeColor="background1" w:themeShade="BF"/>
            </w:tcBorders>
          </w:tcPr>
          <w:p w14:paraId="2720A3A2" w14:textId="2AC0816F" w:rsidR="002F6E35" w:rsidRPr="004C0F2A" w:rsidRDefault="002F6E35">
            <w:pPr>
              <w:pStyle w:val="Dates"/>
              <w:rPr>
                <w:rFonts w:ascii="Amasis MT Pro Black" w:hAnsi="Amasis MT Pro Black"/>
              </w:rPr>
            </w:pPr>
          </w:p>
        </w:tc>
      </w:tr>
    </w:tbl>
    <w:p w14:paraId="1CAD289D" w14:textId="22CD327A" w:rsidR="002F6E35" w:rsidRPr="004C0F2A" w:rsidRDefault="002F6E35">
      <w:pPr>
        <w:rPr>
          <w:rFonts w:ascii="Amasis MT Pro Black" w:hAnsi="Amasis MT Pro Black"/>
        </w:rPr>
      </w:pPr>
    </w:p>
    <w:sectPr w:rsidR="002F6E35" w:rsidRPr="004C0F2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92F19" w14:textId="77777777" w:rsidR="00B229F8" w:rsidRDefault="00B229F8">
      <w:pPr>
        <w:spacing w:before="0" w:after="0"/>
      </w:pPr>
      <w:r>
        <w:separator/>
      </w:r>
    </w:p>
  </w:endnote>
  <w:endnote w:type="continuationSeparator" w:id="0">
    <w:p w14:paraId="299E3BC9" w14:textId="77777777" w:rsidR="00B229F8" w:rsidRDefault="00B229F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7DB31" w14:textId="77777777" w:rsidR="00B229F8" w:rsidRDefault="00B229F8">
      <w:pPr>
        <w:spacing w:before="0" w:after="0"/>
      </w:pPr>
      <w:r>
        <w:separator/>
      </w:r>
    </w:p>
  </w:footnote>
  <w:footnote w:type="continuationSeparator" w:id="0">
    <w:p w14:paraId="2DCD720A" w14:textId="77777777" w:rsidR="00B229F8" w:rsidRDefault="00B229F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4630575">
    <w:abstractNumId w:val="9"/>
  </w:num>
  <w:num w:numId="2" w16cid:durableId="76176414">
    <w:abstractNumId w:val="7"/>
  </w:num>
  <w:num w:numId="3" w16cid:durableId="1262642169">
    <w:abstractNumId w:val="6"/>
  </w:num>
  <w:num w:numId="4" w16cid:durableId="1765951899">
    <w:abstractNumId w:val="5"/>
  </w:num>
  <w:num w:numId="5" w16cid:durableId="517037940">
    <w:abstractNumId w:val="4"/>
  </w:num>
  <w:num w:numId="6" w16cid:durableId="140201339">
    <w:abstractNumId w:val="8"/>
  </w:num>
  <w:num w:numId="7" w16cid:durableId="717782050">
    <w:abstractNumId w:val="3"/>
  </w:num>
  <w:num w:numId="8" w16cid:durableId="1254124896">
    <w:abstractNumId w:val="2"/>
  </w:num>
  <w:num w:numId="9" w16cid:durableId="1235699130">
    <w:abstractNumId w:val="1"/>
  </w:num>
  <w:num w:numId="10" w16cid:durableId="314800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1/30/2023"/>
    <w:docVar w:name="MonthStart" w:val="11/1/2023"/>
    <w:docVar w:name="ShowDynamicGuides" w:val="1"/>
    <w:docVar w:name="ShowMarginGuides" w:val="0"/>
    <w:docVar w:name="ShowOutlines" w:val="0"/>
    <w:docVar w:name="ShowStaticGuides" w:val="0"/>
  </w:docVars>
  <w:rsids>
    <w:rsidRoot w:val="00385AE0"/>
    <w:rsid w:val="00010051"/>
    <w:rsid w:val="000154B6"/>
    <w:rsid w:val="00024E5C"/>
    <w:rsid w:val="000476A8"/>
    <w:rsid w:val="00056814"/>
    <w:rsid w:val="0006779F"/>
    <w:rsid w:val="00072CD2"/>
    <w:rsid w:val="00083977"/>
    <w:rsid w:val="000A20FE"/>
    <w:rsid w:val="000B350D"/>
    <w:rsid w:val="0011772B"/>
    <w:rsid w:val="00132E7B"/>
    <w:rsid w:val="00195DBC"/>
    <w:rsid w:val="001A3A8D"/>
    <w:rsid w:val="001C1167"/>
    <w:rsid w:val="001C5DC3"/>
    <w:rsid w:val="00211753"/>
    <w:rsid w:val="00254AAC"/>
    <w:rsid w:val="0027720C"/>
    <w:rsid w:val="002B52F5"/>
    <w:rsid w:val="002D2512"/>
    <w:rsid w:val="002D689D"/>
    <w:rsid w:val="002F10AE"/>
    <w:rsid w:val="002F6E35"/>
    <w:rsid w:val="002F703E"/>
    <w:rsid w:val="00316AB4"/>
    <w:rsid w:val="003176B7"/>
    <w:rsid w:val="003628E2"/>
    <w:rsid w:val="00373951"/>
    <w:rsid w:val="0037603B"/>
    <w:rsid w:val="00385AE0"/>
    <w:rsid w:val="003B36C3"/>
    <w:rsid w:val="003C25FB"/>
    <w:rsid w:val="003D7DDA"/>
    <w:rsid w:val="003F2EA0"/>
    <w:rsid w:val="00406C2A"/>
    <w:rsid w:val="00420111"/>
    <w:rsid w:val="00423C5F"/>
    <w:rsid w:val="00454FED"/>
    <w:rsid w:val="00466695"/>
    <w:rsid w:val="00470284"/>
    <w:rsid w:val="00494131"/>
    <w:rsid w:val="004C0F2A"/>
    <w:rsid w:val="004C5B17"/>
    <w:rsid w:val="004D7F4E"/>
    <w:rsid w:val="004F239A"/>
    <w:rsid w:val="00532552"/>
    <w:rsid w:val="005562FE"/>
    <w:rsid w:val="00557989"/>
    <w:rsid w:val="005744D1"/>
    <w:rsid w:val="005C2881"/>
    <w:rsid w:val="0060569D"/>
    <w:rsid w:val="00647AF8"/>
    <w:rsid w:val="006710D2"/>
    <w:rsid w:val="006B0812"/>
    <w:rsid w:val="006E583B"/>
    <w:rsid w:val="006F4E3A"/>
    <w:rsid w:val="00732855"/>
    <w:rsid w:val="007564A4"/>
    <w:rsid w:val="007739FA"/>
    <w:rsid w:val="007777B1"/>
    <w:rsid w:val="00795261"/>
    <w:rsid w:val="007A49F2"/>
    <w:rsid w:val="007D20C2"/>
    <w:rsid w:val="007F013F"/>
    <w:rsid w:val="00805A9D"/>
    <w:rsid w:val="00821C86"/>
    <w:rsid w:val="00853918"/>
    <w:rsid w:val="00874C9A"/>
    <w:rsid w:val="008800DB"/>
    <w:rsid w:val="008D7C44"/>
    <w:rsid w:val="008F7739"/>
    <w:rsid w:val="009035F5"/>
    <w:rsid w:val="00922E38"/>
    <w:rsid w:val="00944085"/>
    <w:rsid w:val="00946A27"/>
    <w:rsid w:val="009A0FFF"/>
    <w:rsid w:val="009D13F4"/>
    <w:rsid w:val="009E68FC"/>
    <w:rsid w:val="00A27041"/>
    <w:rsid w:val="00A4654E"/>
    <w:rsid w:val="00A73BBF"/>
    <w:rsid w:val="00AB29FA"/>
    <w:rsid w:val="00AC3C29"/>
    <w:rsid w:val="00AD7236"/>
    <w:rsid w:val="00AE52CB"/>
    <w:rsid w:val="00B0528D"/>
    <w:rsid w:val="00B229F8"/>
    <w:rsid w:val="00B41536"/>
    <w:rsid w:val="00B70858"/>
    <w:rsid w:val="00B8151A"/>
    <w:rsid w:val="00B91653"/>
    <w:rsid w:val="00BF578B"/>
    <w:rsid w:val="00C11D39"/>
    <w:rsid w:val="00C12A65"/>
    <w:rsid w:val="00C25ECA"/>
    <w:rsid w:val="00C71D73"/>
    <w:rsid w:val="00C7735D"/>
    <w:rsid w:val="00C919FA"/>
    <w:rsid w:val="00CB1C1C"/>
    <w:rsid w:val="00CE1453"/>
    <w:rsid w:val="00D17693"/>
    <w:rsid w:val="00D2010C"/>
    <w:rsid w:val="00DD20F4"/>
    <w:rsid w:val="00DE1451"/>
    <w:rsid w:val="00DE6C1E"/>
    <w:rsid w:val="00DF051F"/>
    <w:rsid w:val="00DF32DE"/>
    <w:rsid w:val="00E02644"/>
    <w:rsid w:val="00E460EA"/>
    <w:rsid w:val="00E54E11"/>
    <w:rsid w:val="00EA1691"/>
    <w:rsid w:val="00EA795B"/>
    <w:rsid w:val="00EB320B"/>
    <w:rsid w:val="00F605AB"/>
    <w:rsid w:val="00F73199"/>
    <w:rsid w:val="00FA21CA"/>
    <w:rsid w:val="00FE38C0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6670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111"/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semiHidden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420111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semiHidden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semiHidden/>
    <w:rsid w:val="00420111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4F81BD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20111"/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4201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0111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44061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"/>
    <w:semiHidden/>
    <w:rsid w:val="006E583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460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60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othea.grove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AC1B60AB80435E8888F490B7693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BC213-0314-4D74-B411-D97FF24B4D8D}"/>
      </w:docPartPr>
      <w:docPartBody>
        <w:p w:rsidR="00F779C1" w:rsidRDefault="00F779C1">
          <w:pPr>
            <w:pStyle w:val="9CAC1B60AB80435E8888F490B7693182"/>
          </w:pPr>
          <w:r>
            <w:t>Sunday</w:t>
          </w:r>
        </w:p>
      </w:docPartBody>
    </w:docPart>
    <w:docPart>
      <w:docPartPr>
        <w:name w:val="177BD86467AF43ADACD6D28926D39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C0549-CB83-4101-A63E-C9716F20369F}"/>
      </w:docPartPr>
      <w:docPartBody>
        <w:p w:rsidR="00F779C1" w:rsidRDefault="00F779C1">
          <w:pPr>
            <w:pStyle w:val="177BD86467AF43ADACD6D28926D39002"/>
          </w:pPr>
          <w:r>
            <w:t>Monday</w:t>
          </w:r>
        </w:p>
      </w:docPartBody>
    </w:docPart>
    <w:docPart>
      <w:docPartPr>
        <w:name w:val="AB82C06B92884D43837515B690B3F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EF036-752A-43F2-8CFB-592D466B60F3}"/>
      </w:docPartPr>
      <w:docPartBody>
        <w:p w:rsidR="00F779C1" w:rsidRDefault="00F779C1">
          <w:pPr>
            <w:pStyle w:val="AB82C06B92884D43837515B690B3F39A"/>
          </w:pPr>
          <w:r>
            <w:t>Tuesday</w:t>
          </w:r>
        </w:p>
      </w:docPartBody>
    </w:docPart>
    <w:docPart>
      <w:docPartPr>
        <w:name w:val="3C04D4FA1F4C41A8BCB55EAFA734A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173BD-16A6-4C1B-B867-E0DF42B65A29}"/>
      </w:docPartPr>
      <w:docPartBody>
        <w:p w:rsidR="00F779C1" w:rsidRDefault="00F779C1">
          <w:pPr>
            <w:pStyle w:val="3C04D4FA1F4C41A8BCB55EAFA734A2C2"/>
          </w:pPr>
          <w:r>
            <w:t>Wednesday</w:t>
          </w:r>
        </w:p>
      </w:docPartBody>
    </w:docPart>
    <w:docPart>
      <w:docPartPr>
        <w:name w:val="294E6A011D79457B8DA98E52B21BB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CCF1A-ADB4-4A36-A9AE-96A6DF18B523}"/>
      </w:docPartPr>
      <w:docPartBody>
        <w:p w:rsidR="00F779C1" w:rsidRDefault="00F779C1">
          <w:pPr>
            <w:pStyle w:val="294E6A011D79457B8DA98E52B21BB4C7"/>
          </w:pPr>
          <w:r>
            <w:t>Thursday</w:t>
          </w:r>
        </w:p>
      </w:docPartBody>
    </w:docPart>
    <w:docPart>
      <w:docPartPr>
        <w:name w:val="55947ED0CD3D48B387987F5E22BF2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5AD7F-ED5C-4E52-A27C-29891DA6660D}"/>
      </w:docPartPr>
      <w:docPartBody>
        <w:p w:rsidR="00F779C1" w:rsidRDefault="00F779C1">
          <w:pPr>
            <w:pStyle w:val="55947ED0CD3D48B387987F5E22BF2F4F"/>
          </w:pPr>
          <w:r>
            <w:t>Friday</w:t>
          </w:r>
        </w:p>
      </w:docPartBody>
    </w:docPart>
    <w:docPart>
      <w:docPartPr>
        <w:name w:val="9B70142EBCE2401EBDE5655B17F25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D0C5E-F9D7-4691-A1E1-B9830EE75492}"/>
      </w:docPartPr>
      <w:docPartBody>
        <w:p w:rsidR="00F779C1" w:rsidRDefault="00F779C1">
          <w:pPr>
            <w:pStyle w:val="9B70142EBCE2401EBDE5655B17F257ED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3F4"/>
    <w:rsid w:val="00A173F4"/>
    <w:rsid w:val="00F7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AC1B60AB80435E8888F490B7693182">
    <w:name w:val="9CAC1B60AB80435E8888F490B7693182"/>
  </w:style>
  <w:style w:type="paragraph" w:customStyle="1" w:styleId="177BD86467AF43ADACD6D28926D39002">
    <w:name w:val="177BD86467AF43ADACD6D28926D39002"/>
  </w:style>
  <w:style w:type="paragraph" w:customStyle="1" w:styleId="AB82C06B92884D43837515B690B3F39A">
    <w:name w:val="AB82C06B92884D43837515B690B3F39A"/>
  </w:style>
  <w:style w:type="paragraph" w:customStyle="1" w:styleId="3C04D4FA1F4C41A8BCB55EAFA734A2C2">
    <w:name w:val="3C04D4FA1F4C41A8BCB55EAFA734A2C2"/>
  </w:style>
  <w:style w:type="paragraph" w:customStyle="1" w:styleId="294E6A011D79457B8DA98E52B21BB4C7">
    <w:name w:val="294E6A011D79457B8DA98E52B21BB4C7"/>
  </w:style>
  <w:style w:type="paragraph" w:customStyle="1" w:styleId="55947ED0CD3D48B387987F5E22BF2F4F">
    <w:name w:val="55947ED0CD3D48B387987F5E22BF2F4F"/>
  </w:style>
  <w:style w:type="paragraph" w:customStyle="1" w:styleId="9B70142EBCE2401EBDE5655B17F257ED">
    <w:name w:val="9B70142EBCE2401EBDE5655B17F257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53EE85-2F73-4C62-B386-65058D3A25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8A1B16E3-4E8C-4292-8E49-AEDCFC6261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087A8F-6611-4BE5-BDC1-2ABBFFBD86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2023-11-06T19:01:00Z</dcterms:created>
  <dcterms:modified xsi:type="dcterms:W3CDTF">2023-11-06T19:01:00Z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